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D4DC35" w14:textId="77777777" w:rsidR="002C68A8" w:rsidRPr="00773E74" w:rsidRDefault="002C68A8" w:rsidP="001A73C5">
      <w:pPr>
        <w:jc w:val="right"/>
        <w:rPr>
          <w:color w:val="FFFFFF" w:themeColor="background1"/>
          <w:sz w:val="21"/>
          <w:szCs w:val="21"/>
        </w:rPr>
      </w:pPr>
      <w:r w:rsidRPr="00773E74">
        <w:rPr>
          <w:color w:val="FFFFFF" w:themeColor="background1"/>
          <w:sz w:val="21"/>
          <w:szCs w:val="21"/>
        </w:rPr>
        <w:t>Приложение № 1 к</w:t>
      </w:r>
    </w:p>
    <w:p w14:paraId="1B10C123" w14:textId="34602054" w:rsidR="002C68A8" w:rsidRPr="00773E74" w:rsidRDefault="002C68A8" w:rsidP="002C68A8">
      <w:pPr>
        <w:jc w:val="right"/>
        <w:rPr>
          <w:color w:val="FFFFFF" w:themeColor="background1"/>
          <w:sz w:val="21"/>
          <w:szCs w:val="21"/>
        </w:rPr>
      </w:pPr>
      <w:r w:rsidRPr="00773E74">
        <w:rPr>
          <w:color w:val="FFFFFF" w:themeColor="background1"/>
          <w:sz w:val="21"/>
          <w:szCs w:val="21"/>
        </w:rPr>
        <w:t xml:space="preserve">                                                                                                  Постановлению Администрации муниципального </w:t>
      </w:r>
      <w:r w:rsidR="007124A8" w:rsidRPr="00773E74">
        <w:rPr>
          <w:color w:val="FFFFFF" w:themeColor="background1"/>
          <w:sz w:val="21"/>
          <w:szCs w:val="21"/>
        </w:rPr>
        <w:t>района «</w:t>
      </w:r>
      <w:r w:rsidRPr="00773E74">
        <w:rPr>
          <w:color w:val="FFFFFF" w:themeColor="background1"/>
          <w:sz w:val="21"/>
          <w:szCs w:val="21"/>
        </w:rPr>
        <w:t>Братский район</w:t>
      </w:r>
      <w:r w:rsidRPr="00773E74">
        <w:rPr>
          <w:rFonts w:ascii="Arial" w:hAnsi="Arial" w:cs="Arial"/>
          <w:color w:val="FFFFFF" w:themeColor="background1"/>
          <w:sz w:val="21"/>
          <w:szCs w:val="21"/>
          <w:shd w:val="clear" w:color="auto" w:fill="FFFFFF"/>
        </w:rPr>
        <w:t>»</w:t>
      </w:r>
      <w:r w:rsidRPr="00773E74">
        <w:rPr>
          <w:color w:val="FFFFFF" w:themeColor="background1"/>
          <w:sz w:val="21"/>
          <w:szCs w:val="21"/>
        </w:rPr>
        <w:t xml:space="preserve">  </w:t>
      </w:r>
    </w:p>
    <w:p w14:paraId="6CCE140F" w14:textId="5F6FE601" w:rsidR="00354B51" w:rsidRPr="00773E74" w:rsidRDefault="007124A8" w:rsidP="00B23D3B">
      <w:pPr>
        <w:jc w:val="right"/>
        <w:rPr>
          <w:color w:val="FFFFFF" w:themeColor="background1"/>
          <w:sz w:val="21"/>
          <w:szCs w:val="21"/>
          <w:u w:val="single"/>
        </w:rPr>
      </w:pPr>
      <w:r w:rsidRPr="00773E74">
        <w:rPr>
          <w:color w:val="FFFFFF" w:themeColor="background1"/>
          <w:sz w:val="21"/>
          <w:szCs w:val="21"/>
          <w:u w:val="single"/>
        </w:rPr>
        <w:t>от</w:t>
      </w:r>
      <w:r w:rsidR="00D653BD" w:rsidRPr="00773E74">
        <w:rPr>
          <w:color w:val="FFFFFF" w:themeColor="background1"/>
          <w:sz w:val="21"/>
          <w:szCs w:val="21"/>
          <w:u w:val="single"/>
        </w:rPr>
        <w:t xml:space="preserve"> </w:t>
      </w:r>
      <w:r w:rsidRPr="00773E74">
        <w:rPr>
          <w:color w:val="FFFFFF" w:themeColor="background1"/>
          <w:sz w:val="21"/>
          <w:szCs w:val="21"/>
          <w:u w:val="single"/>
        </w:rPr>
        <w:t xml:space="preserve"> «</w:t>
      </w:r>
      <w:r w:rsidR="007E771A" w:rsidRPr="00773E74">
        <w:rPr>
          <w:color w:val="FFFFFF" w:themeColor="background1"/>
          <w:sz w:val="21"/>
          <w:szCs w:val="21"/>
          <w:u w:val="single"/>
        </w:rPr>
        <w:t xml:space="preserve">    </w:t>
      </w:r>
      <w:r w:rsidRPr="00773E74">
        <w:rPr>
          <w:color w:val="FFFFFF" w:themeColor="background1"/>
          <w:sz w:val="21"/>
          <w:szCs w:val="21"/>
          <w:u w:val="single"/>
        </w:rPr>
        <w:t xml:space="preserve">» </w:t>
      </w:r>
      <w:r w:rsidR="007E771A" w:rsidRPr="00773E74">
        <w:rPr>
          <w:color w:val="FFFFFF" w:themeColor="background1"/>
          <w:sz w:val="21"/>
          <w:szCs w:val="21"/>
          <w:u w:val="single"/>
        </w:rPr>
        <w:t xml:space="preserve">          </w:t>
      </w:r>
      <w:r w:rsidR="00A579FC" w:rsidRPr="00773E74">
        <w:rPr>
          <w:color w:val="FFFFFF" w:themeColor="background1"/>
          <w:sz w:val="21"/>
          <w:szCs w:val="21"/>
          <w:u w:val="single"/>
        </w:rPr>
        <w:t>202</w:t>
      </w:r>
      <w:r w:rsidR="003232FE" w:rsidRPr="00773E74">
        <w:rPr>
          <w:color w:val="FFFFFF" w:themeColor="background1"/>
          <w:sz w:val="21"/>
          <w:szCs w:val="21"/>
          <w:u w:val="single"/>
        </w:rPr>
        <w:t>4</w:t>
      </w:r>
      <w:r w:rsidR="00A579FC" w:rsidRPr="00773E74">
        <w:rPr>
          <w:color w:val="FFFFFF" w:themeColor="background1"/>
          <w:sz w:val="21"/>
          <w:szCs w:val="21"/>
          <w:u w:val="single"/>
        </w:rPr>
        <w:t xml:space="preserve"> </w:t>
      </w:r>
      <w:r w:rsidRPr="00773E74">
        <w:rPr>
          <w:color w:val="FFFFFF" w:themeColor="background1"/>
          <w:sz w:val="21"/>
          <w:szCs w:val="21"/>
          <w:u w:val="single"/>
        </w:rPr>
        <w:t>№</w:t>
      </w:r>
      <w:r w:rsidR="007E771A" w:rsidRPr="00773E74">
        <w:rPr>
          <w:color w:val="FFFFFF" w:themeColor="background1"/>
          <w:sz w:val="21"/>
          <w:szCs w:val="21"/>
          <w:u w:val="single"/>
        </w:rPr>
        <w:t xml:space="preserve">  </w:t>
      </w:r>
      <w:r w:rsidRPr="00773E74">
        <w:rPr>
          <w:color w:val="FFFFFF" w:themeColor="background1"/>
          <w:sz w:val="21"/>
          <w:szCs w:val="21"/>
          <w:u w:val="single"/>
        </w:rPr>
        <w:t xml:space="preserve"> </w:t>
      </w:r>
      <w:r w:rsidR="007E771A" w:rsidRPr="00773E74">
        <w:rPr>
          <w:color w:val="FFFFFF" w:themeColor="background1"/>
          <w:sz w:val="21"/>
          <w:szCs w:val="21"/>
          <w:u w:val="single"/>
        </w:rPr>
        <w:t xml:space="preserve"> </w:t>
      </w:r>
    </w:p>
    <w:p w14:paraId="38E47411" w14:textId="77777777" w:rsidR="00B23D3B" w:rsidRPr="00773E74" w:rsidRDefault="00B23D3B" w:rsidP="00B23D3B">
      <w:pPr>
        <w:jc w:val="right"/>
        <w:rPr>
          <w:color w:val="FFFFFF" w:themeColor="background1"/>
          <w:sz w:val="22"/>
          <w:szCs w:val="22"/>
        </w:rPr>
      </w:pPr>
    </w:p>
    <w:p w14:paraId="2F458A51" w14:textId="2F814593" w:rsidR="00344870" w:rsidRPr="00A579FC" w:rsidRDefault="00A579FC" w:rsidP="00A579F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СХЕМА </w:t>
      </w:r>
      <w:r w:rsidR="007E771A">
        <w:rPr>
          <w:b/>
          <w:sz w:val="22"/>
          <w:szCs w:val="22"/>
        </w:rPr>
        <w:t>РАСПОЛОЖЕНИЯ ГРАНИЦ ПУБЛИЧНОГО</w:t>
      </w:r>
      <w:r>
        <w:rPr>
          <w:b/>
          <w:sz w:val="22"/>
          <w:szCs w:val="22"/>
        </w:rPr>
        <w:t xml:space="preserve">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890021" w14:paraId="10688595" w14:textId="77777777" w:rsidTr="00D772F1">
        <w:tc>
          <w:tcPr>
            <w:tcW w:w="10206" w:type="dxa"/>
            <w:gridSpan w:val="3"/>
            <w:shd w:val="clear" w:color="auto" w:fill="auto"/>
          </w:tcPr>
          <w:p w14:paraId="19D80C9C" w14:textId="77777777" w:rsidR="00A6292B" w:rsidRPr="007E5E3B" w:rsidRDefault="00DC21DF" w:rsidP="00883408">
            <w:pPr>
              <w:rPr>
                <w:sz w:val="21"/>
                <w:szCs w:val="21"/>
              </w:rPr>
            </w:pPr>
            <w:bookmarkStart w:id="0" w:name="_GoBack" w:colFirst="0" w:colLast="0"/>
            <w:r w:rsidRPr="007E5E3B">
              <w:rPr>
                <w:sz w:val="21"/>
                <w:szCs w:val="21"/>
              </w:rPr>
              <w:t xml:space="preserve">Система координат МСК -38, зона 3 </w:t>
            </w:r>
          </w:p>
        </w:tc>
      </w:tr>
      <w:tr w:rsidR="00C826C4" w:rsidRPr="00890021" w14:paraId="6FA4F570" w14:textId="77777777" w:rsidTr="00D772F1">
        <w:tc>
          <w:tcPr>
            <w:tcW w:w="10206" w:type="dxa"/>
            <w:gridSpan w:val="3"/>
            <w:shd w:val="clear" w:color="auto" w:fill="auto"/>
          </w:tcPr>
          <w:p w14:paraId="14D94E7E" w14:textId="1286BE73" w:rsidR="00C826C4" w:rsidRPr="007E5E3B" w:rsidRDefault="00DC21DF" w:rsidP="00822DAC">
            <w:pPr>
              <w:rPr>
                <w:sz w:val="21"/>
                <w:szCs w:val="21"/>
              </w:rPr>
            </w:pPr>
            <w:r w:rsidRPr="007E5E3B">
              <w:rPr>
                <w:sz w:val="21"/>
                <w:szCs w:val="21"/>
              </w:rPr>
              <w:t>Площадь устанавли</w:t>
            </w:r>
            <w:r w:rsidR="00DB60AE" w:rsidRPr="007E5E3B">
              <w:rPr>
                <w:sz w:val="21"/>
                <w:szCs w:val="21"/>
              </w:rPr>
              <w:t>вае</w:t>
            </w:r>
            <w:r w:rsidR="007B0B74" w:rsidRPr="007E5E3B">
              <w:rPr>
                <w:sz w:val="21"/>
                <w:szCs w:val="21"/>
              </w:rPr>
              <w:t xml:space="preserve">мого публичного сервитута </w:t>
            </w:r>
            <w:r w:rsidR="007E5E3B" w:rsidRPr="007E5E3B">
              <w:rPr>
                <w:sz w:val="21"/>
                <w:szCs w:val="21"/>
              </w:rPr>
              <w:t xml:space="preserve">574504 </w:t>
            </w:r>
            <w:r w:rsidR="00C826C4" w:rsidRPr="007E5E3B">
              <w:rPr>
                <w:sz w:val="21"/>
                <w:szCs w:val="21"/>
              </w:rPr>
              <w:t>м</w:t>
            </w:r>
            <w:r w:rsidR="00C826C4" w:rsidRPr="007E5E3B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DC21DF" w:rsidRPr="00890021" w14:paraId="1A27C368" w14:textId="77777777" w:rsidTr="00D772F1">
        <w:tc>
          <w:tcPr>
            <w:tcW w:w="10206" w:type="dxa"/>
            <w:gridSpan w:val="3"/>
            <w:shd w:val="clear" w:color="auto" w:fill="auto"/>
          </w:tcPr>
          <w:p w14:paraId="2668B656" w14:textId="212540E8" w:rsidR="00DC21DF" w:rsidRPr="007E5E3B" w:rsidRDefault="00DC21DF" w:rsidP="00A7673E">
            <w:pPr>
              <w:rPr>
                <w:sz w:val="21"/>
                <w:szCs w:val="21"/>
              </w:rPr>
            </w:pPr>
            <w:r w:rsidRPr="007E5E3B">
              <w:rPr>
                <w:sz w:val="21"/>
                <w:szCs w:val="21"/>
              </w:rPr>
              <w:t xml:space="preserve">Публичный </w:t>
            </w:r>
            <w:r w:rsidR="001A73C5" w:rsidRPr="007E5E3B">
              <w:rPr>
                <w:sz w:val="21"/>
                <w:szCs w:val="21"/>
              </w:rPr>
              <w:t>сервитут испрашивается</w:t>
            </w:r>
            <w:r w:rsidRPr="007E5E3B">
              <w:rPr>
                <w:sz w:val="21"/>
                <w:szCs w:val="21"/>
              </w:rPr>
              <w:t xml:space="preserve"> на земельном участке с кадастровым номером</w:t>
            </w:r>
            <w:r w:rsidR="00C960C4" w:rsidRPr="007E5E3B">
              <w:rPr>
                <w:sz w:val="21"/>
                <w:szCs w:val="21"/>
              </w:rPr>
              <w:t xml:space="preserve"> 38:02:041101:294 </w:t>
            </w:r>
            <w:r w:rsidR="00F55B54" w:rsidRPr="007E5E3B">
              <w:rPr>
                <w:sz w:val="21"/>
                <w:szCs w:val="21"/>
              </w:rPr>
              <w:t>–</w:t>
            </w:r>
            <w:r w:rsidR="00C960C4" w:rsidRPr="007E5E3B">
              <w:rPr>
                <w:sz w:val="21"/>
                <w:szCs w:val="21"/>
              </w:rPr>
              <w:t>12606</w:t>
            </w:r>
            <w:r w:rsidR="007E5E3B" w:rsidRPr="007E5E3B">
              <w:rPr>
                <w:sz w:val="21"/>
                <w:szCs w:val="21"/>
              </w:rPr>
              <w:t>9</w:t>
            </w:r>
            <w:r w:rsidR="00C55EF0" w:rsidRPr="007E5E3B">
              <w:rPr>
                <w:sz w:val="21"/>
                <w:szCs w:val="21"/>
              </w:rPr>
              <w:t>м</w:t>
            </w:r>
            <w:r w:rsidR="00C55EF0" w:rsidRPr="007E5E3B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C960C4" w:rsidRPr="00890021" w14:paraId="0D34FEB0" w14:textId="77777777" w:rsidTr="00D772F1">
        <w:tc>
          <w:tcPr>
            <w:tcW w:w="10206" w:type="dxa"/>
            <w:gridSpan w:val="3"/>
            <w:shd w:val="clear" w:color="auto" w:fill="auto"/>
          </w:tcPr>
          <w:p w14:paraId="2A4AA8A8" w14:textId="4EB2E8E4" w:rsidR="00C960C4" w:rsidRPr="007E5E3B" w:rsidRDefault="00C960C4" w:rsidP="00A7673E">
            <w:pPr>
              <w:rPr>
                <w:sz w:val="21"/>
                <w:szCs w:val="21"/>
              </w:rPr>
            </w:pPr>
            <w:r w:rsidRPr="007E5E3B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 38:02:041001:934 –21866</w:t>
            </w:r>
            <w:r w:rsidR="007E5E3B" w:rsidRPr="007E5E3B">
              <w:rPr>
                <w:sz w:val="21"/>
                <w:szCs w:val="21"/>
              </w:rPr>
              <w:t>9</w:t>
            </w:r>
            <w:r w:rsidRPr="007E5E3B">
              <w:rPr>
                <w:sz w:val="21"/>
                <w:szCs w:val="21"/>
              </w:rPr>
              <w:t>м</w:t>
            </w:r>
            <w:r w:rsidRPr="007E5E3B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F55B54" w:rsidRPr="00890021" w14:paraId="0ACFCBDE" w14:textId="77777777" w:rsidTr="00D772F1">
        <w:tc>
          <w:tcPr>
            <w:tcW w:w="10206" w:type="dxa"/>
            <w:gridSpan w:val="3"/>
            <w:shd w:val="clear" w:color="auto" w:fill="auto"/>
          </w:tcPr>
          <w:p w14:paraId="68547315" w14:textId="17CD9689" w:rsidR="00F55B54" w:rsidRPr="007E5E3B" w:rsidRDefault="00F55B54" w:rsidP="00A7673E">
            <w:pPr>
              <w:rPr>
                <w:sz w:val="21"/>
                <w:szCs w:val="21"/>
              </w:rPr>
            </w:pPr>
            <w:r w:rsidRPr="007E5E3B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 38:02:041001:933 – 14050</w:t>
            </w:r>
            <w:r w:rsidR="007E5E3B" w:rsidRPr="007E5E3B">
              <w:rPr>
                <w:sz w:val="21"/>
                <w:szCs w:val="21"/>
              </w:rPr>
              <w:t>4</w:t>
            </w:r>
            <w:r w:rsidRPr="007E5E3B">
              <w:rPr>
                <w:sz w:val="21"/>
                <w:szCs w:val="21"/>
              </w:rPr>
              <w:t>м</w:t>
            </w:r>
            <w:r w:rsidRPr="007E5E3B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F55B54" w:rsidRPr="00890021" w14:paraId="1615EF17" w14:textId="77777777" w:rsidTr="00D772F1">
        <w:tc>
          <w:tcPr>
            <w:tcW w:w="10206" w:type="dxa"/>
            <w:gridSpan w:val="3"/>
            <w:shd w:val="clear" w:color="auto" w:fill="auto"/>
          </w:tcPr>
          <w:p w14:paraId="6F511EC2" w14:textId="4514C3BC" w:rsidR="00F55B54" w:rsidRPr="007E5E3B" w:rsidRDefault="00F55B54" w:rsidP="00A7673E">
            <w:pPr>
              <w:rPr>
                <w:sz w:val="21"/>
                <w:szCs w:val="21"/>
              </w:rPr>
            </w:pPr>
            <w:r w:rsidRPr="007E5E3B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 38:02:040301:155 – 280м</w:t>
            </w:r>
            <w:r w:rsidRPr="007E5E3B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C960C4" w:rsidRPr="00890021" w14:paraId="40E2E1B3" w14:textId="77777777" w:rsidTr="00D772F1">
        <w:tc>
          <w:tcPr>
            <w:tcW w:w="10206" w:type="dxa"/>
            <w:gridSpan w:val="3"/>
            <w:shd w:val="clear" w:color="auto" w:fill="auto"/>
          </w:tcPr>
          <w:p w14:paraId="57E937D5" w14:textId="0D0F1F64" w:rsidR="007E5E3B" w:rsidRPr="007E5E3B" w:rsidRDefault="00C960C4" w:rsidP="00A7673E">
            <w:pPr>
              <w:rPr>
                <w:sz w:val="21"/>
                <w:szCs w:val="21"/>
              </w:rPr>
            </w:pPr>
            <w:r w:rsidRPr="007E5E3B">
              <w:rPr>
                <w:sz w:val="21"/>
                <w:szCs w:val="21"/>
              </w:rPr>
              <w:t xml:space="preserve">Публичный сервитут испрашивается на земельном участке с кадастровым номером </w:t>
            </w:r>
            <w:r w:rsidR="000149C6" w:rsidRPr="007E5E3B">
              <w:rPr>
                <w:sz w:val="21"/>
                <w:szCs w:val="21"/>
              </w:rPr>
              <w:t xml:space="preserve">38:00:000000:443 -- </w:t>
            </w:r>
          </w:p>
          <w:p w14:paraId="44CE7ECA" w14:textId="4C91F0E4" w:rsidR="00C960C4" w:rsidRPr="007E5E3B" w:rsidRDefault="007E5E3B" w:rsidP="00A7673E">
            <w:pPr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79921</w:t>
            </w:r>
            <w:r w:rsidRPr="007E5E3B">
              <w:rPr>
                <w:sz w:val="21"/>
                <w:szCs w:val="21"/>
              </w:rPr>
              <w:t>м</w:t>
            </w:r>
            <w:r w:rsidRPr="007E5E3B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7E5E3B" w:rsidRPr="00890021" w14:paraId="38B75961" w14:textId="77777777" w:rsidTr="00D772F1">
        <w:tc>
          <w:tcPr>
            <w:tcW w:w="10206" w:type="dxa"/>
            <w:gridSpan w:val="3"/>
            <w:shd w:val="clear" w:color="auto" w:fill="auto"/>
          </w:tcPr>
          <w:p w14:paraId="609E6C8D" w14:textId="70441FF2" w:rsidR="007E5E3B" w:rsidRPr="007E5E3B" w:rsidRDefault="007E5E3B" w:rsidP="00A7673E">
            <w:pPr>
              <w:rPr>
                <w:sz w:val="21"/>
                <w:szCs w:val="21"/>
              </w:rPr>
            </w:pPr>
            <w:r w:rsidRPr="007E5E3B">
              <w:rPr>
                <w:sz w:val="21"/>
                <w:szCs w:val="21"/>
              </w:rPr>
              <w:t>Публичный сервитут испрашивается на землях государственная собственность, на которые не разграничена – 9061м</w:t>
            </w:r>
            <w:r w:rsidRPr="007E5E3B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D653BD" w:rsidRPr="00890021" w14:paraId="5CF5BC92" w14:textId="77777777" w:rsidTr="00ED2DAD">
        <w:trPr>
          <w:trHeight w:val="379"/>
        </w:trPr>
        <w:tc>
          <w:tcPr>
            <w:tcW w:w="10206" w:type="dxa"/>
            <w:gridSpan w:val="3"/>
            <w:shd w:val="clear" w:color="auto" w:fill="auto"/>
          </w:tcPr>
          <w:p w14:paraId="199BA135" w14:textId="3EDA5C12" w:rsidR="00D653BD" w:rsidRPr="00ED2DAD" w:rsidRDefault="00D653BD" w:rsidP="00D653BD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ED2DAD">
              <w:rPr>
                <w:sz w:val="22"/>
                <w:szCs w:val="22"/>
              </w:rPr>
              <w:t>Цель установления публичного сервитута: в целях строительства объекта электросетевого хозяйства:</w:t>
            </w:r>
          </w:p>
          <w:p w14:paraId="1BA9D24E" w14:textId="2F07B153" w:rsidR="00D653BD" w:rsidRPr="00ED2DAD" w:rsidRDefault="00D653BD" w:rsidP="00ED2DAD">
            <w:pPr>
              <w:jc w:val="center"/>
            </w:pPr>
            <w:r w:rsidRPr="00ED2DAD">
              <w:rPr>
                <w:sz w:val="22"/>
                <w:szCs w:val="22"/>
              </w:rPr>
              <w:t>«</w:t>
            </w:r>
            <w:r w:rsidR="00ED2DAD" w:rsidRPr="00ED2DAD">
              <w:t>ВЛ – 10 кВ фидер № 2 «Кежма -Боровское» от ПС «Кежемская -тяговая»</w:t>
            </w:r>
          </w:p>
        </w:tc>
      </w:tr>
      <w:tr w:rsidR="00D772F1" w:rsidRPr="00890021" w14:paraId="63443DB9" w14:textId="77777777" w:rsidTr="00D772F1">
        <w:tc>
          <w:tcPr>
            <w:tcW w:w="2802" w:type="dxa"/>
            <w:vMerge w:val="restart"/>
            <w:shd w:val="clear" w:color="auto" w:fill="auto"/>
            <w:vAlign w:val="center"/>
          </w:tcPr>
          <w:p w14:paraId="3BA2B972" w14:textId="77777777" w:rsidR="00D772F1" w:rsidRPr="003232FE" w:rsidRDefault="00D772F1" w:rsidP="00C826C4">
            <w:pPr>
              <w:jc w:val="center"/>
              <w:rPr>
                <w:sz w:val="22"/>
                <w:szCs w:val="22"/>
              </w:rPr>
            </w:pPr>
            <w:r w:rsidRPr="003232FE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14:paraId="6CB12779" w14:textId="77777777" w:rsidR="00D772F1" w:rsidRPr="003232FE" w:rsidRDefault="00D772F1" w:rsidP="00C826C4">
            <w:pPr>
              <w:jc w:val="center"/>
              <w:rPr>
                <w:sz w:val="22"/>
                <w:szCs w:val="22"/>
                <w:lang w:val="en-US"/>
              </w:rPr>
            </w:pPr>
            <w:r w:rsidRPr="003232FE">
              <w:rPr>
                <w:sz w:val="22"/>
                <w:szCs w:val="22"/>
              </w:rPr>
              <w:t>Координаты, м</w:t>
            </w:r>
          </w:p>
        </w:tc>
      </w:tr>
      <w:tr w:rsidR="00D772F1" w:rsidRPr="00890021" w14:paraId="65A1CE5C" w14:textId="77777777" w:rsidTr="00D772F1">
        <w:tc>
          <w:tcPr>
            <w:tcW w:w="2802" w:type="dxa"/>
            <w:vMerge/>
            <w:shd w:val="clear" w:color="auto" w:fill="auto"/>
            <w:vAlign w:val="center"/>
          </w:tcPr>
          <w:p w14:paraId="4C00CA48" w14:textId="77777777" w:rsidR="00D772F1" w:rsidRPr="003232FE" w:rsidRDefault="00D772F1" w:rsidP="00C826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14:paraId="555D1175" w14:textId="77777777" w:rsidR="00D772F1" w:rsidRPr="003232FE" w:rsidRDefault="00D772F1" w:rsidP="008B4695">
            <w:pPr>
              <w:jc w:val="center"/>
              <w:rPr>
                <w:sz w:val="22"/>
                <w:szCs w:val="22"/>
              </w:rPr>
            </w:pPr>
            <w:r w:rsidRPr="003232FE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6E73A585" w14:textId="77777777" w:rsidR="00D772F1" w:rsidRPr="003232FE" w:rsidRDefault="00D772F1" w:rsidP="008B4695">
            <w:pPr>
              <w:jc w:val="center"/>
              <w:rPr>
                <w:sz w:val="22"/>
                <w:szCs w:val="22"/>
                <w:lang w:val="en-US"/>
              </w:rPr>
            </w:pPr>
            <w:r w:rsidRPr="003232FE">
              <w:rPr>
                <w:sz w:val="22"/>
                <w:szCs w:val="22"/>
                <w:lang w:val="en-US"/>
              </w:rPr>
              <w:t>Y</w:t>
            </w:r>
          </w:p>
        </w:tc>
      </w:tr>
      <w:tr w:rsidR="0038624B" w:rsidRPr="00890021" w14:paraId="7E42462F" w14:textId="77777777" w:rsidTr="00D772F1">
        <w:tc>
          <w:tcPr>
            <w:tcW w:w="2802" w:type="dxa"/>
            <w:shd w:val="clear" w:color="auto" w:fill="auto"/>
            <w:vAlign w:val="center"/>
          </w:tcPr>
          <w:p w14:paraId="0B7680C2" w14:textId="77777777" w:rsidR="0038624B" w:rsidRPr="003232FE" w:rsidRDefault="0038624B" w:rsidP="00C826C4">
            <w:pPr>
              <w:jc w:val="center"/>
              <w:rPr>
                <w:sz w:val="22"/>
                <w:szCs w:val="22"/>
              </w:rPr>
            </w:pPr>
            <w:r w:rsidRPr="003232FE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C364414" w14:textId="77777777" w:rsidR="0038624B" w:rsidRPr="003232FE" w:rsidRDefault="0038624B" w:rsidP="00C826C4">
            <w:pPr>
              <w:jc w:val="center"/>
              <w:rPr>
                <w:sz w:val="22"/>
                <w:szCs w:val="22"/>
              </w:rPr>
            </w:pPr>
            <w:r w:rsidRPr="003232FE">
              <w:rPr>
                <w:sz w:val="22"/>
                <w:szCs w:val="22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28DE968C" w14:textId="77777777" w:rsidR="0038624B" w:rsidRPr="003232FE" w:rsidRDefault="0038624B" w:rsidP="00C826C4">
            <w:pPr>
              <w:jc w:val="center"/>
              <w:rPr>
                <w:sz w:val="22"/>
                <w:szCs w:val="22"/>
              </w:rPr>
            </w:pPr>
            <w:r w:rsidRPr="003232FE">
              <w:rPr>
                <w:sz w:val="22"/>
                <w:szCs w:val="22"/>
              </w:rPr>
              <w:t>3</w:t>
            </w:r>
          </w:p>
        </w:tc>
      </w:tr>
      <w:tr w:rsidR="007E5E3B" w:rsidRPr="00890021" w14:paraId="76F9C31A" w14:textId="77777777" w:rsidTr="00083727">
        <w:tc>
          <w:tcPr>
            <w:tcW w:w="2802" w:type="dxa"/>
            <w:shd w:val="clear" w:color="auto" w:fill="auto"/>
            <w:vAlign w:val="bottom"/>
          </w:tcPr>
          <w:p w14:paraId="4F8B644C" w14:textId="5DE54C7B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1938EC1" w14:textId="251A57E3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858738,71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4D83F1C" w14:textId="6A1118A1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3214014,18</w:t>
            </w:r>
          </w:p>
        </w:tc>
      </w:tr>
      <w:tr w:rsidR="007E5E3B" w:rsidRPr="00890021" w14:paraId="4F3DA6EA" w14:textId="77777777" w:rsidTr="00083727">
        <w:tc>
          <w:tcPr>
            <w:tcW w:w="2802" w:type="dxa"/>
            <w:shd w:val="clear" w:color="auto" w:fill="auto"/>
            <w:vAlign w:val="bottom"/>
          </w:tcPr>
          <w:p w14:paraId="66BEA38B" w14:textId="40B3E80B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A95094D" w14:textId="120436F3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858731,06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292A7D7" w14:textId="533C189C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3214034,81</w:t>
            </w:r>
          </w:p>
        </w:tc>
      </w:tr>
      <w:tr w:rsidR="007E5E3B" w:rsidRPr="00890021" w14:paraId="11BA9438" w14:textId="77777777" w:rsidTr="00083727">
        <w:tc>
          <w:tcPr>
            <w:tcW w:w="2802" w:type="dxa"/>
            <w:shd w:val="clear" w:color="auto" w:fill="auto"/>
            <w:vAlign w:val="bottom"/>
          </w:tcPr>
          <w:p w14:paraId="0B39479D" w14:textId="50D9D446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F7D0C08" w14:textId="30764829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857891,69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B435902" w14:textId="5AAFED22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3213687,10</w:t>
            </w:r>
          </w:p>
        </w:tc>
      </w:tr>
      <w:tr w:rsidR="007E5E3B" w:rsidRPr="00890021" w14:paraId="789F4F79" w14:textId="77777777" w:rsidTr="00083727">
        <w:tc>
          <w:tcPr>
            <w:tcW w:w="2802" w:type="dxa"/>
            <w:shd w:val="clear" w:color="auto" w:fill="auto"/>
            <w:vAlign w:val="bottom"/>
          </w:tcPr>
          <w:p w14:paraId="3DD4F0CD" w14:textId="4FB158F2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D26B4C0" w14:textId="734086E4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857806,00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0F10025" w14:textId="14B14A86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3213655,62</w:t>
            </w:r>
          </w:p>
        </w:tc>
      </w:tr>
      <w:tr w:rsidR="007E5E3B" w:rsidRPr="00890021" w14:paraId="14FD8F46" w14:textId="77777777" w:rsidTr="00083727">
        <w:tc>
          <w:tcPr>
            <w:tcW w:w="2802" w:type="dxa"/>
            <w:shd w:val="clear" w:color="auto" w:fill="auto"/>
            <w:vAlign w:val="bottom"/>
          </w:tcPr>
          <w:p w14:paraId="6AB3DCE1" w14:textId="61AE1BBF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12D8A78" w14:textId="32EC648A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855692,79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B25D232" w14:textId="0C014658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3213698,28</w:t>
            </w:r>
          </w:p>
        </w:tc>
      </w:tr>
      <w:tr w:rsidR="007E5E3B" w:rsidRPr="00890021" w14:paraId="33EDE7B7" w14:textId="77777777" w:rsidTr="00083727">
        <w:tc>
          <w:tcPr>
            <w:tcW w:w="2802" w:type="dxa"/>
            <w:shd w:val="clear" w:color="auto" w:fill="auto"/>
            <w:vAlign w:val="bottom"/>
          </w:tcPr>
          <w:p w14:paraId="2F21A644" w14:textId="6F6B5470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8F45552" w14:textId="5C5299DE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855172,43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07A03BB" w14:textId="73264871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3213709,01</w:t>
            </w:r>
          </w:p>
        </w:tc>
      </w:tr>
      <w:tr w:rsidR="007E5E3B" w:rsidRPr="00890021" w14:paraId="354DC01B" w14:textId="77777777" w:rsidTr="00083727">
        <w:tc>
          <w:tcPr>
            <w:tcW w:w="2802" w:type="dxa"/>
            <w:shd w:val="clear" w:color="auto" w:fill="auto"/>
            <w:vAlign w:val="bottom"/>
          </w:tcPr>
          <w:p w14:paraId="5B5B572D" w14:textId="039335AB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A2C4A1D" w14:textId="5B02DB32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854798,64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0242288" w14:textId="6FCF1C1B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3213716,71</w:t>
            </w:r>
          </w:p>
        </w:tc>
      </w:tr>
      <w:tr w:rsidR="007E5E3B" w:rsidRPr="00890021" w14:paraId="2EA78FFE" w14:textId="77777777" w:rsidTr="00083727">
        <w:tc>
          <w:tcPr>
            <w:tcW w:w="2802" w:type="dxa"/>
            <w:shd w:val="clear" w:color="auto" w:fill="auto"/>
            <w:vAlign w:val="bottom"/>
          </w:tcPr>
          <w:p w14:paraId="12B8D277" w14:textId="417E80AB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76EDC4C" w14:textId="6A83EB6B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854746,58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3062ADF" w14:textId="1DD3C049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3213691,77</w:t>
            </w:r>
          </w:p>
        </w:tc>
      </w:tr>
      <w:tr w:rsidR="007E5E3B" w:rsidRPr="00890021" w14:paraId="3528A3A5" w14:textId="77777777" w:rsidTr="00083727">
        <w:tc>
          <w:tcPr>
            <w:tcW w:w="2802" w:type="dxa"/>
            <w:shd w:val="clear" w:color="auto" w:fill="auto"/>
            <w:vAlign w:val="bottom"/>
          </w:tcPr>
          <w:p w14:paraId="68C9A14D" w14:textId="2D1AE5A8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A3DEAC8" w14:textId="5DAABE18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854336,33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464AC08" w14:textId="7A4B8E95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3213059,49</w:t>
            </w:r>
          </w:p>
        </w:tc>
      </w:tr>
      <w:tr w:rsidR="007E5E3B" w:rsidRPr="00890021" w14:paraId="71F1E3DA" w14:textId="77777777" w:rsidTr="00083727">
        <w:tc>
          <w:tcPr>
            <w:tcW w:w="2802" w:type="dxa"/>
            <w:shd w:val="clear" w:color="auto" w:fill="auto"/>
            <w:vAlign w:val="bottom"/>
          </w:tcPr>
          <w:p w14:paraId="005ED11B" w14:textId="7BE92715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088A53E" w14:textId="0B576A03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853928,45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5380A5A" w14:textId="338A9B14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3212429,42</w:t>
            </w:r>
          </w:p>
        </w:tc>
      </w:tr>
      <w:tr w:rsidR="007E5E3B" w:rsidRPr="00890021" w14:paraId="37E1EEAE" w14:textId="77777777" w:rsidTr="00083727">
        <w:tc>
          <w:tcPr>
            <w:tcW w:w="2802" w:type="dxa"/>
            <w:shd w:val="clear" w:color="auto" w:fill="auto"/>
            <w:vAlign w:val="bottom"/>
          </w:tcPr>
          <w:p w14:paraId="66A3F77B" w14:textId="3A8D54A7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11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B5A2611" w14:textId="156E69F0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853511,98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C7321BC" w14:textId="47E2D5A8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3211796,38</w:t>
            </w:r>
          </w:p>
        </w:tc>
      </w:tr>
      <w:tr w:rsidR="007E5E3B" w:rsidRPr="00890021" w14:paraId="52872479" w14:textId="77777777" w:rsidTr="00083727">
        <w:tc>
          <w:tcPr>
            <w:tcW w:w="2802" w:type="dxa"/>
            <w:shd w:val="clear" w:color="auto" w:fill="auto"/>
            <w:vAlign w:val="bottom"/>
          </w:tcPr>
          <w:p w14:paraId="5B76479C" w14:textId="5AF5669B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3A616D1" w14:textId="18CF2A25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852263,06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5C64662" w14:textId="5E908C01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3209897,96</w:t>
            </w:r>
          </w:p>
        </w:tc>
      </w:tr>
      <w:tr w:rsidR="007E5E3B" w:rsidRPr="00890021" w14:paraId="51F79FAA" w14:textId="77777777" w:rsidTr="00083727">
        <w:tc>
          <w:tcPr>
            <w:tcW w:w="2802" w:type="dxa"/>
            <w:shd w:val="clear" w:color="auto" w:fill="auto"/>
            <w:vAlign w:val="bottom"/>
          </w:tcPr>
          <w:p w14:paraId="1C4C65CC" w14:textId="136E1D48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13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9E9F743" w14:textId="4186B633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851430,62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FBF8900" w14:textId="68089E2A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3208629,64</w:t>
            </w:r>
          </w:p>
        </w:tc>
      </w:tr>
      <w:tr w:rsidR="007E5E3B" w:rsidRPr="00890021" w14:paraId="14BD4C67" w14:textId="77777777" w:rsidTr="00083727">
        <w:tc>
          <w:tcPr>
            <w:tcW w:w="2802" w:type="dxa"/>
            <w:shd w:val="clear" w:color="auto" w:fill="auto"/>
            <w:vAlign w:val="bottom"/>
          </w:tcPr>
          <w:p w14:paraId="63AEBE5B" w14:textId="026605E3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1C9A5E4" w14:textId="31233E4E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850262,53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FEDE6D4" w14:textId="3019FA4C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3207720,47</w:t>
            </w:r>
          </w:p>
        </w:tc>
      </w:tr>
      <w:tr w:rsidR="007E5E3B" w:rsidRPr="00890021" w14:paraId="5F93D0FF" w14:textId="77777777" w:rsidTr="00083727">
        <w:tc>
          <w:tcPr>
            <w:tcW w:w="2802" w:type="dxa"/>
            <w:shd w:val="clear" w:color="auto" w:fill="auto"/>
            <w:vAlign w:val="bottom"/>
          </w:tcPr>
          <w:p w14:paraId="233438D7" w14:textId="1EFC87D2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15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575575D" w14:textId="515E3958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849436,99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1A55AA9" w14:textId="26CAD690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3207050,64</w:t>
            </w:r>
          </w:p>
        </w:tc>
      </w:tr>
      <w:tr w:rsidR="007E5E3B" w:rsidRPr="00890021" w14:paraId="5DEB4A58" w14:textId="77777777" w:rsidTr="00083727">
        <w:tc>
          <w:tcPr>
            <w:tcW w:w="2802" w:type="dxa"/>
            <w:shd w:val="clear" w:color="auto" w:fill="auto"/>
            <w:vAlign w:val="bottom"/>
          </w:tcPr>
          <w:p w14:paraId="60FEDAB9" w14:textId="58F3392A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C19C712" w14:textId="49C1FA5A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848762,52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3F6CB89" w14:textId="31AE3CEB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3206502,25</w:t>
            </w:r>
          </w:p>
        </w:tc>
      </w:tr>
      <w:tr w:rsidR="007E5E3B" w:rsidRPr="00890021" w14:paraId="3BB18C93" w14:textId="77777777" w:rsidTr="00083727">
        <w:tc>
          <w:tcPr>
            <w:tcW w:w="2802" w:type="dxa"/>
            <w:shd w:val="clear" w:color="auto" w:fill="auto"/>
            <w:vAlign w:val="bottom"/>
          </w:tcPr>
          <w:p w14:paraId="54DD4AA9" w14:textId="05E4E1BE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886282F" w14:textId="343F456E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848655,86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DC07767" w14:textId="7A5759E9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3206130,96</w:t>
            </w:r>
          </w:p>
        </w:tc>
      </w:tr>
      <w:tr w:rsidR="007E5E3B" w:rsidRPr="00890021" w14:paraId="461C6AC9" w14:textId="77777777" w:rsidTr="00083727">
        <w:tc>
          <w:tcPr>
            <w:tcW w:w="2802" w:type="dxa"/>
            <w:shd w:val="clear" w:color="auto" w:fill="auto"/>
            <w:vAlign w:val="bottom"/>
          </w:tcPr>
          <w:p w14:paraId="0175388B" w14:textId="38B4F590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18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906E0BA" w14:textId="411D70E1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848396,18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7E7E3D6" w14:textId="21804FAA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3205221,65</w:t>
            </w:r>
          </w:p>
        </w:tc>
      </w:tr>
      <w:tr w:rsidR="007E5E3B" w:rsidRPr="00890021" w14:paraId="0B385FA0" w14:textId="77777777" w:rsidTr="00083727">
        <w:tc>
          <w:tcPr>
            <w:tcW w:w="2802" w:type="dxa"/>
            <w:shd w:val="clear" w:color="auto" w:fill="auto"/>
            <w:vAlign w:val="bottom"/>
          </w:tcPr>
          <w:p w14:paraId="75BD0459" w14:textId="113D705B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19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F5CAEF5" w14:textId="19F1099D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848355,35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1B0EB1C" w14:textId="4F0A8DE6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3205075,27</w:t>
            </w:r>
          </w:p>
        </w:tc>
      </w:tr>
      <w:tr w:rsidR="007E5E3B" w:rsidRPr="00890021" w14:paraId="19C83558" w14:textId="77777777" w:rsidTr="00083727">
        <w:tc>
          <w:tcPr>
            <w:tcW w:w="2802" w:type="dxa"/>
            <w:shd w:val="clear" w:color="auto" w:fill="auto"/>
            <w:vAlign w:val="bottom"/>
          </w:tcPr>
          <w:p w14:paraId="36D20110" w14:textId="7D0BFAC4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17F8101" w14:textId="4B353817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848219,85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384D411" w14:textId="53B5A47E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3204576,74</w:t>
            </w:r>
          </w:p>
        </w:tc>
      </w:tr>
      <w:tr w:rsidR="007E5E3B" w:rsidRPr="00890021" w14:paraId="560C3ECB" w14:textId="77777777" w:rsidTr="00083727">
        <w:tc>
          <w:tcPr>
            <w:tcW w:w="2802" w:type="dxa"/>
            <w:shd w:val="clear" w:color="auto" w:fill="auto"/>
            <w:vAlign w:val="bottom"/>
          </w:tcPr>
          <w:p w14:paraId="3E6B0B8F" w14:textId="4FA03BBF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21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BA74F7B" w14:textId="1B67C177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847928,49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CA0F60D" w14:textId="7675B6DD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3203517,76</w:t>
            </w:r>
          </w:p>
        </w:tc>
      </w:tr>
      <w:tr w:rsidR="007E5E3B" w:rsidRPr="00890021" w14:paraId="2C9A7C75" w14:textId="77777777" w:rsidTr="00083727">
        <w:tc>
          <w:tcPr>
            <w:tcW w:w="2802" w:type="dxa"/>
            <w:shd w:val="clear" w:color="auto" w:fill="auto"/>
            <w:vAlign w:val="bottom"/>
          </w:tcPr>
          <w:p w14:paraId="5D0623E3" w14:textId="5120E2AE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22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F9BAD0E" w14:textId="13647E71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847835,08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24ADA03" w14:textId="11537BDC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3203227,27</w:t>
            </w:r>
          </w:p>
        </w:tc>
      </w:tr>
      <w:tr w:rsidR="007E5E3B" w:rsidRPr="00890021" w14:paraId="17C59E6A" w14:textId="77777777" w:rsidTr="00083727">
        <w:tc>
          <w:tcPr>
            <w:tcW w:w="2802" w:type="dxa"/>
            <w:shd w:val="clear" w:color="auto" w:fill="auto"/>
            <w:vAlign w:val="bottom"/>
          </w:tcPr>
          <w:p w14:paraId="7D8BEDD2" w14:textId="75A5144F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23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C2F9F6D" w14:textId="24A5928D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847667,59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A040877" w14:textId="7EF4031C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3202646,18</w:t>
            </w:r>
          </w:p>
        </w:tc>
      </w:tr>
      <w:tr w:rsidR="007E5E3B" w:rsidRPr="00890021" w14:paraId="6DC4526B" w14:textId="77777777" w:rsidTr="00083727">
        <w:tc>
          <w:tcPr>
            <w:tcW w:w="2802" w:type="dxa"/>
            <w:shd w:val="clear" w:color="auto" w:fill="auto"/>
            <w:vAlign w:val="bottom"/>
          </w:tcPr>
          <w:p w14:paraId="2D3F548E" w14:textId="4CFDE5CD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24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19BA57F" w14:textId="0B55AFB8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847904,72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B28F823" w14:textId="7142E109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3202537,28</w:t>
            </w:r>
          </w:p>
        </w:tc>
      </w:tr>
      <w:tr w:rsidR="007E5E3B" w:rsidRPr="00890021" w14:paraId="362C4F6F" w14:textId="77777777" w:rsidTr="00083727">
        <w:tc>
          <w:tcPr>
            <w:tcW w:w="2802" w:type="dxa"/>
            <w:shd w:val="clear" w:color="auto" w:fill="auto"/>
            <w:vAlign w:val="bottom"/>
          </w:tcPr>
          <w:p w14:paraId="7B581181" w14:textId="59091881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CA479BF" w14:textId="1090AEF6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847933,94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CDF8634" w14:textId="1994C98B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3202526,85</w:t>
            </w:r>
          </w:p>
        </w:tc>
      </w:tr>
      <w:tr w:rsidR="007E5E3B" w:rsidRPr="00890021" w14:paraId="62E8F321" w14:textId="77777777" w:rsidTr="00083727">
        <w:tc>
          <w:tcPr>
            <w:tcW w:w="2802" w:type="dxa"/>
            <w:shd w:val="clear" w:color="auto" w:fill="auto"/>
            <w:vAlign w:val="bottom"/>
          </w:tcPr>
          <w:p w14:paraId="49081221" w14:textId="4365DA9D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26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5AC603E" w14:textId="0C312532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847941,48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0F505B6" w14:textId="546CB632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3202523,33</w:t>
            </w:r>
          </w:p>
        </w:tc>
      </w:tr>
      <w:tr w:rsidR="007E5E3B" w:rsidRPr="00890021" w14:paraId="11B10326" w14:textId="77777777" w:rsidTr="00083727">
        <w:tc>
          <w:tcPr>
            <w:tcW w:w="2802" w:type="dxa"/>
            <w:shd w:val="clear" w:color="auto" w:fill="auto"/>
            <w:vAlign w:val="bottom"/>
          </w:tcPr>
          <w:p w14:paraId="6ACBFF6A" w14:textId="35809D84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27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F12881C" w14:textId="75564DB9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847949,94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4FC64B9" w14:textId="0AF0A5E6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3202543,63</w:t>
            </w:r>
          </w:p>
        </w:tc>
      </w:tr>
      <w:tr w:rsidR="007E5E3B" w:rsidRPr="00890021" w14:paraId="442C0B12" w14:textId="77777777" w:rsidTr="00083727">
        <w:tc>
          <w:tcPr>
            <w:tcW w:w="2802" w:type="dxa"/>
            <w:shd w:val="clear" w:color="auto" w:fill="auto"/>
            <w:vAlign w:val="bottom"/>
          </w:tcPr>
          <w:p w14:paraId="026ADF5A" w14:textId="22279AAF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28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9073BA3" w14:textId="6A056DC9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847942,50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587C20C" w14:textId="6D51B6CC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3202547,12</w:t>
            </w:r>
          </w:p>
        </w:tc>
      </w:tr>
      <w:tr w:rsidR="007E5E3B" w:rsidRPr="00890021" w14:paraId="19991CB9" w14:textId="77777777" w:rsidTr="00083727">
        <w:tc>
          <w:tcPr>
            <w:tcW w:w="2802" w:type="dxa"/>
            <w:shd w:val="clear" w:color="auto" w:fill="auto"/>
            <w:vAlign w:val="bottom"/>
          </w:tcPr>
          <w:p w14:paraId="2401DF6E" w14:textId="6465FB39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29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6E5446B" w14:textId="150648CF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847913,29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47EA552" w14:textId="2D23F1FC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3202557,55</w:t>
            </w:r>
          </w:p>
        </w:tc>
      </w:tr>
      <w:tr w:rsidR="007E5E3B" w:rsidRPr="00890021" w14:paraId="336A7DBE" w14:textId="77777777" w:rsidTr="00083727">
        <w:tc>
          <w:tcPr>
            <w:tcW w:w="2802" w:type="dxa"/>
            <w:shd w:val="clear" w:color="auto" w:fill="auto"/>
            <w:vAlign w:val="bottom"/>
          </w:tcPr>
          <w:p w14:paraId="6615C8FE" w14:textId="376396C5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CCC9AF4" w14:textId="03DB25D2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847694,44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06164F3" w14:textId="0946AD2E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3202657,91</w:t>
            </w:r>
          </w:p>
        </w:tc>
      </w:tr>
      <w:tr w:rsidR="007E5E3B" w:rsidRPr="00890021" w14:paraId="6ACA12B6" w14:textId="77777777" w:rsidTr="00083727">
        <w:tc>
          <w:tcPr>
            <w:tcW w:w="2802" w:type="dxa"/>
            <w:shd w:val="clear" w:color="auto" w:fill="auto"/>
            <w:vAlign w:val="bottom"/>
          </w:tcPr>
          <w:p w14:paraId="77F5DA4F" w14:textId="029BCDF9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31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DC4F8A5" w14:textId="66DC07D5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847855,61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88393CD" w14:textId="22256487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3203219,36</w:t>
            </w:r>
          </w:p>
        </w:tc>
      </w:tr>
      <w:tr w:rsidR="007E5E3B" w:rsidRPr="00890021" w14:paraId="0CC3111F" w14:textId="77777777" w:rsidTr="00083727">
        <w:tc>
          <w:tcPr>
            <w:tcW w:w="2802" w:type="dxa"/>
            <w:shd w:val="clear" w:color="auto" w:fill="auto"/>
            <w:vAlign w:val="bottom"/>
          </w:tcPr>
          <w:p w14:paraId="20644566" w14:textId="2E398B18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1C71C4B" w14:textId="638473A4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847949,68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E95329B" w14:textId="6B555169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3203511,85</w:t>
            </w:r>
          </w:p>
        </w:tc>
      </w:tr>
      <w:tr w:rsidR="007E5E3B" w:rsidRPr="00890021" w14:paraId="1757E9B0" w14:textId="77777777" w:rsidTr="00083727">
        <w:tc>
          <w:tcPr>
            <w:tcW w:w="2802" w:type="dxa"/>
            <w:shd w:val="clear" w:color="auto" w:fill="auto"/>
            <w:vAlign w:val="bottom"/>
          </w:tcPr>
          <w:p w14:paraId="71E1B8F4" w14:textId="7099F60E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33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B815369" w14:textId="345BF808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848241,04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B69DD34" w14:textId="474724BF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3204570,83</w:t>
            </w:r>
          </w:p>
        </w:tc>
      </w:tr>
      <w:tr w:rsidR="007E5E3B" w:rsidRPr="00890021" w14:paraId="4FFB52CA" w14:textId="77777777" w:rsidTr="00083727">
        <w:tc>
          <w:tcPr>
            <w:tcW w:w="2802" w:type="dxa"/>
            <w:shd w:val="clear" w:color="auto" w:fill="auto"/>
            <w:vAlign w:val="bottom"/>
          </w:tcPr>
          <w:p w14:paraId="46B63371" w14:textId="5D815BDD" w:rsidR="007E5E3B" w:rsidRPr="007E5E3B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7E5E3B">
              <w:rPr>
                <w:color w:val="000000"/>
                <w:sz w:val="21"/>
                <w:szCs w:val="21"/>
              </w:rPr>
              <w:t>34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6E04240" w14:textId="0CB32B56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848376,47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45A8709" w14:textId="509227A1" w:rsidR="007E5E3B" w:rsidRPr="007E5E3B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7E5E3B">
              <w:rPr>
                <w:color w:val="000000"/>
                <w:sz w:val="21"/>
                <w:szCs w:val="21"/>
              </w:rPr>
              <w:t>3205069,11</w:t>
            </w:r>
          </w:p>
        </w:tc>
      </w:tr>
      <w:tr w:rsidR="007E5E3B" w:rsidRPr="00890021" w14:paraId="70F3C75E" w14:textId="77777777" w:rsidTr="00083727">
        <w:tc>
          <w:tcPr>
            <w:tcW w:w="2802" w:type="dxa"/>
            <w:shd w:val="clear" w:color="auto" w:fill="auto"/>
            <w:vAlign w:val="bottom"/>
          </w:tcPr>
          <w:p w14:paraId="1CA98959" w14:textId="46AE12F6" w:rsidR="007E5E3B" w:rsidRPr="00D653BD" w:rsidRDefault="00D653BD" w:rsidP="007E5E3B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="007E5E3B" w:rsidRPr="00D653BD">
              <w:rPr>
                <w:color w:val="000000"/>
                <w:sz w:val="21"/>
                <w:szCs w:val="21"/>
              </w:rPr>
              <w:t>35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F06D241" w14:textId="1D9D2214" w:rsidR="007E5E3B" w:rsidRPr="00D653BD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848417,16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3BCE6EC" w14:textId="3031088C" w:rsidR="007E5E3B" w:rsidRPr="00D653BD" w:rsidRDefault="007E5E3B" w:rsidP="007E5E3B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3205215,03</w:t>
            </w:r>
          </w:p>
        </w:tc>
      </w:tr>
      <w:tr w:rsidR="00D653BD" w:rsidRPr="00890021" w14:paraId="46AC7B6F" w14:textId="77777777" w:rsidTr="001B3069">
        <w:tc>
          <w:tcPr>
            <w:tcW w:w="2802" w:type="dxa"/>
            <w:shd w:val="clear" w:color="auto" w:fill="auto"/>
            <w:vAlign w:val="center"/>
          </w:tcPr>
          <w:p w14:paraId="2B57C559" w14:textId="1F1A53DE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</w:t>
            </w:r>
            <w:r w:rsidRPr="00D653BD">
              <w:rPr>
                <w:sz w:val="21"/>
                <w:szCs w:val="21"/>
              </w:rPr>
              <w:t>36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13AB841" w14:textId="4BDF17B0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848676,82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4BB760C" w14:textId="489CA6E9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3206124,31</w:t>
            </w:r>
          </w:p>
        </w:tc>
      </w:tr>
      <w:tr w:rsidR="00D653BD" w:rsidRPr="00890021" w14:paraId="5C850ACA" w14:textId="77777777" w:rsidTr="001B3069">
        <w:tc>
          <w:tcPr>
            <w:tcW w:w="2802" w:type="dxa"/>
            <w:shd w:val="clear" w:color="auto" w:fill="auto"/>
            <w:vAlign w:val="center"/>
          </w:tcPr>
          <w:p w14:paraId="1CBA533D" w14:textId="50101FB9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</w:t>
            </w:r>
            <w:r w:rsidRPr="00D653BD">
              <w:rPr>
                <w:sz w:val="21"/>
                <w:szCs w:val="21"/>
              </w:rPr>
              <w:t>37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318180A" w14:textId="3CBC08AB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848781,66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E5EF90C" w14:textId="14A561AA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3206489,49</w:t>
            </w:r>
          </w:p>
        </w:tc>
      </w:tr>
      <w:tr w:rsidR="00D653BD" w:rsidRPr="00890021" w14:paraId="1F98E62C" w14:textId="77777777" w:rsidTr="001B3069">
        <w:tc>
          <w:tcPr>
            <w:tcW w:w="2802" w:type="dxa"/>
            <w:shd w:val="clear" w:color="auto" w:fill="auto"/>
            <w:vAlign w:val="center"/>
          </w:tcPr>
          <w:p w14:paraId="533E8A44" w14:textId="159DDF44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н</w:t>
            </w:r>
            <w:r w:rsidRPr="00D653BD">
              <w:rPr>
                <w:sz w:val="21"/>
                <w:szCs w:val="21"/>
              </w:rPr>
              <w:t>38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14B2E7E" w14:textId="27A06C8F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849450,90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C435ECE" w14:textId="50716D75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3207033,60</w:t>
            </w:r>
          </w:p>
        </w:tc>
      </w:tr>
      <w:tr w:rsidR="00D653BD" w:rsidRPr="00890021" w14:paraId="7BD160FB" w14:textId="77777777" w:rsidTr="001B3069">
        <w:tc>
          <w:tcPr>
            <w:tcW w:w="2802" w:type="dxa"/>
            <w:shd w:val="clear" w:color="auto" w:fill="auto"/>
            <w:vAlign w:val="center"/>
          </w:tcPr>
          <w:p w14:paraId="68ADD5D5" w14:textId="648AEC1F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</w:t>
            </w:r>
            <w:r w:rsidRPr="00D653BD">
              <w:rPr>
                <w:sz w:val="21"/>
                <w:szCs w:val="21"/>
              </w:rPr>
              <w:t>39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FF149CE" w14:textId="2A811498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850276,44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6A96697" w14:textId="34FFE50F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3207703,43</w:t>
            </w:r>
          </w:p>
        </w:tc>
      </w:tr>
      <w:tr w:rsidR="00D653BD" w:rsidRPr="00890021" w14:paraId="1FDB50C4" w14:textId="77777777" w:rsidTr="00120554">
        <w:tc>
          <w:tcPr>
            <w:tcW w:w="2802" w:type="dxa"/>
            <w:shd w:val="clear" w:color="auto" w:fill="auto"/>
            <w:vAlign w:val="bottom"/>
          </w:tcPr>
          <w:p w14:paraId="6AA6A473" w14:textId="409158D9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40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5FFB562" w14:textId="274D3BBF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851310,32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DDE2FC5" w14:textId="58F9C59C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3208505,54</w:t>
            </w:r>
          </w:p>
        </w:tc>
      </w:tr>
      <w:tr w:rsidR="00D653BD" w:rsidRPr="00890021" w14:paraId="64C05D76" w14:textId="77777777" w:rsidTr="00120554">
        <w:tc>
          <w:tcPr>
            <w:tcW w:w="2802" w:type="dxa"/>
            <w:shd w:val="clear" w:color="auto" w:fill="auto"/>
            <w:vAlign w:val="bottom"/>
          </w:tcPr>
          <w:p w14:paraId="0E6AD0EE" w14:textId="230A52C7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41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2DDE64C" w14:textId="7C91570D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851446,96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5D8AF0E" w14:textId="6EC59B13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3208614,45</w:t>
            </w:r>
          </w:p>
        </w:tc>
      </w:tr>
      <w:tr w:rsidR="00D653BD" w:rsidRPr="00890021" w14:paraId="1D7E8A60" w14:textId="77777777" w:rsidTr="00120554">
        <w:tc>
          <w:tcPr>
            <w:tcW w:w="2802" w:type="dxa"/>
            <w:shd w:val="clear" w:color="auto" w:fill="auto"/>
            <w:vAlign w:val="bottom"/>
          </w:tcPr>
          <w:p w14:paraId="483DB4EE" w14:textId="5E165CE1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42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252DBF1" w14:textId="157EA386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852281,08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FCC58FC" w14:textId="36540FA4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3209885,34</w:t>
            </w:r>
          </w:p>
        </w:tc>
      </w:tr>
      <w:tr w:rsidR="00D653BD" w:rsidRPr="00890021" w14:paraId="50176902" w14:textId="77777777" w:rsidTr="00120554">
        <w:tc>
          <w:tcPr>
            <w:tcW w:w="2802" w:type="dxa"/>
            <w:shd w:val="clear" w:color="auto" w:fill="auto"/>
            <w:vAlign w:val="bottom"/>
          </w:tcPr>
          <w:p w14:paraId="6ECF9C87" w14:textId="1AF6139C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43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DB4D0C5" w14:textId="08B563FE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853530,44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CB9D46F" w14:textId="31C9CB89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3211784,41</w:t>
            </w:r>
          </w:p>
        </w:tc>
      </w:tr>
      <w:tr w:rsidR="00D653BD" w:rsidRPr="00890021" w14:paraId="617F049D" w14:textId="77777777" w:rsidTr="00120554">
        <w:tc>
          <w:tcPr>
            <w:tcW w:w="2802" w:type="dxa"/>
            <w:shd w:val="clear" w:color="auto" w:fill="auto"/>
            <w:vAlign w:val="bottom"/>
          </w:tcPr>
          <w:p w14:paraId="0230E1F9" w14:textId="6D5B026A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44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859B1CD" w14:textId="380A0EC5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853946,91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406BCA0" w14:textId="74E5781A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3212417,45</w:t>
            </w:r>
          </w:p>
        </w:tc>
      </w:tr>
      <w:tr w:rsidR="00D653BD" w:rsidRPr="00890021" w14:paraId="196178BD" w14:textId="77777777" w:rsidTr="00120554">
        <w:tc>
          <w:tcPr>
            <w:tcW w:w="2802" w:type="dxa"/>
            <w:shd w:val="clear" w:color="auto" w:fill="auto"/>
            <w:vAlign w:val="bottom"/>
          </w:tcPr>
          <w:p w14:paraId="0E06B6AC" w14:textId="577885EE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45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29A8BD3" w14:textId="7DDACDAB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854354,79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DF2DEFD" w14:textId="4E111DAB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3213047,52</w:t>
            </w:r>
          </w:p>
        </w:tc>
      </w:tr>
      <w:tr w:rsidR="00D653BD" w:rsidRPr="00890021" w14:paraId="41304322" w14:textId="77777777" w:rsidTr="00120554">
        <w:tc>
          <w:tcPr>
            <w:tcW w:w="2802" w:type="dxa"/>
            <w:shd w:val="clear" w:color="auto" w:fill="auto"/>
            <w:vAlign w:val="bottom"/>
          </w:tcPr>
          <w:p w14:paraId="535C7686" w14:textId="45B6EB2E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46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D3BD849" w14:textId="294527E0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854760,45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BE527B0" w14:textId="5D179311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3213675,87</w:t>
            </w:r>
          </w:p>
        </w:tc>
      </w:tr>
      <w:tr w:rsidR="00D653BD" w:rsidRPr="00890021" w14:paraId="3E039042" w14:textId="77777777" w:rsidTr="00120554">
        <w:tc>
          <w:tcPr>
            <w:tcW w:w="2802" w:type="dxa"/>
            <w:shd w:val="clear" w:color="auto" w:fill="auto"/>
            <w:vAlign w:val="bottom"/>
          </w:tcPr>
          <w:p w14:paraId="55A8E97C" w14:textId="156916E2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47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C120C3E" w14:textId="6DCDFA3B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854802,67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B6C8A53" w14:textId="12059CFA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3213694,87</w:t>
            </w:r>
          </w:p>
        </w:tc>
      </w:tr>
      <w:tr w:rsidR="00D653BD" w:rsidRPr="00890021" w14:paraId="1045FA0D" w14:textId="77777777" w:rsidTr="00120554">
        <w:tc>
          <w:tcPr>
            <w:tcW w:w="2802" w:type="dxa"/>
            <w:shd w:val="clear" w:color="auto" w:fill="auto"/>
            <w:vAlign w:val="bottom"/>
          </w:tcPr>
          <w:p w14:paraId="7BB629DC" w14:textId="7B9FA767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48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670CD3E" w14:textId="4155C573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855172,73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07E81CB" w14:textId="12849490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3213687,05</w:t>
            </w:r>
          </w:p>
        </w:tc>
      </w:tr>
      <w:tr w:rsidR="00D653BD" w:rsidRPr="00890021" w14:paraId="6B3D90C3" w14:textId="77777777" w:rsidTr="00120554">
        <w:tc>
          <w:tcPr>
            <w:tcW w:w="2802" w:type="dxa"/>
            <w:shd w:val="clear" w:color="auto" w:fill="auto"/>
            <w:vAlign w:val="bottom"/>
          </w:tcPr>
          <w:p w14:paraId="6C90D0D0" w14:textId="36E60950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49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AA79FAC" w14:textId="76526BD2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857809,43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BA5305F" w14:textId="52FF3EC4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3213633,42</w:t>
            </w:r>
          </w:p>
        </w:tc>
      </w:tr>
      <w:tr w:rsidR="00D653BD" w:rsidRPr="00890021" w14:paraId="435B2002" w14:textId="77777777" w:rsidTr="00120554">
        <w:tc>
          <w:tcPr>
            <w:tcW w:w="2802" w:type="dxa"/>
            <w:shd w:val="clear" w:color="auto" w:fill="auto"/>
            <w:vAlign w:val="bottom"/>
          </w:tcPr>
          <w:p w14:paraId="5E788E5B" w14:textId="3200154F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1FA1286" w14:textId="2445680A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857899,34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1A573E1" w14:textId="15B51F01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3213666,47</w:t>
            </w:r>
          </w:p>
        </w:tc>
      </w:tr>
      <w:tr w:rsidR="00D653BD" w:rsidRPr="00890021" w14:paraId="74A71D49" w14:textId="77777777" w:rsidTr="00120554">
        <w:tc>
          <w:tcPr>
            <w:tcW w:w="2802" w:type="dxa"/>
            <w:shd w:val="clear" w:color="auto" w:fill="auto"/>
            <w:vAlign w:val="bottom"/>
          </w:tcPr>
          <w:p w14:paraId="76C54934" w14:textId="483E49F8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99642AF" w14:textId="1AC21446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858738,71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488F18A" w14:textId="22908E4F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3214014,18</w:t>
            </w:r>
          </w:p>
        </w:tc>
      </w:tr>
      <w:tr w:rsidR="00D653BD" w:rsidRPr="00890021" w14:paraId="2CCFFA47" w14:textId="77777777" w:rsidTr="00120554">
        <w:tc>
          <w:tcPr>
            <w:tcW w:w="2802" w:type="dxa"/>
            <w:shd w:val="clear" w:color="auto" w:fill="auto"/>
            <w:vAlign w:val="bottom"/>
          </w:tcPr>
          <w:p w14:paraId="57D068D5" w14:textId="2C5A7824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1528E57" w14:textId="4763580F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72B8D14" w14:textId="388A4958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</w:tr>
      <w:tr w:rsidR="00D653BD" w:rsidRPr="00890021" w14:paraId="5F9F3112" w14:textId="77777777" w:rsidTr="00120554">
        <w:tc>
          <w:tcPr>
            <w:tcW w:w="2802" w:type="dxa"/>
            <w:shd w:val="clear" w:color="auto" w:fill="auto"/>
            <w:vAlign w:val="bottom"/>
          </w:tcPr>
          <w:p w14:paraId="0A906C67" w14:textId="18A899DF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51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19B6FC0" w14:textId="222C2D27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848010,31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31B0BC4" w14:textId="13CCF834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3202517,50</w:t>
            </w:r>
          </w:p>
        </w:tc>
      </w:tr>
      <w:tr w:rsidR="00D653BD" w:rsidRPr="00890021" w14:paraId="5B65A9A9" w14:textId="77777777" w:rsidTr="00120554">
        <w:tc>
          <w:tcPr>
            <w:tcW w:w="2802" w:type="dxa"/>
            <w:shd w:val="clear" w:color="auto" w:fill="auto"/>
            <w:vAlign w:val="bottom"/>
          </w:tcPr>
          <w:p w14:paraId="674F3F6F" w14:textId="1723AD45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52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6417CC2" w14:textId="589B5FBE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848037,37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95C0CD8" w14:textId="5BB4EFB6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3202510,65</w:t>
            </w:r>
          </w:p>
        </w:tc>
      </w:tr>
      <w:tr w:rsidR="00D653BD" w:rsidRPr="00890021" w14:paraId="10FD3BF9" w14:textId="77777777" w:rsidTr="00120554">
        <w:tc>
          <w:tcPr>
            <w:tcW w:w="2802" w:type="dxa"/>
            <w:shd w:val="clear" w:color="auto" w:fill="auto"/>
            <w:vAlign w:val="bottom"/>
          </w:tcPr>
          <w:p w14:paraId="175DF05C" w14:textId="4EBAFED1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53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9DAC27B" w14:textId="7AC926DE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848084,96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8639FFC" w14:textId="11E5116E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3202484,17</w:t>
            </w:r>
          </w:p>
        </w:tc>
      </w:tr>
      <w:tr w:rsidR="00D653BD" w:rsidRPr="00890021" w14:paraId="6A7BC3C9" w14:textId="77777777" w:rsidTr="00120554">
        <w:tc>
          <w:tcPr>
            <w:tcW w:w="2802" w:type="dxa"/>
            <w:shd w:val="clear" w:color="auto" w:fill="auto"/>
            <w:vAlign w:val="bottom"/>
          </w:tcPr>
          <w:p w14:paraId="617EF730" w14:textId="76CE6E17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54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EDDE033" w14:textId="2964F602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848216,75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0EEF6B9" w14:textId="213E6CAA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3202424,12</w:t>
            </w:r>
          </w:p>
        </w:tc>
      </w:tr>
      <w:tr w:rsidR="00D653BD" w:rsidRPr="00890021" w14:paraId="73A28664" w14:textId="77777777" w:rsidTr="00120554">
        <w:tc>
          <w:tcPr>
            <w:tcW w:w="2802" w:type="dxa"/>
            <w:shd w:val="clear" w:color="auto" w:fill="auto"/>
            <w:vAlign w:val="bottom"/>
          </w:tcPr>
          <w:p w14:paraId="799913E4" w14:textId="68626436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55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09D00A7" w14:textId="476229E6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848062,62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22EACA9" w14:textId="1BEE4130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3201048,19</w:t>
            </w:r>
          </w:p>
        </w:tc>
      </w:tr>
      <w:tr w:rsidR="00D653BD" w:rsidRPr="00890021" w14:paraId="24931628" w14:textId="77777777" w:rsidTr="00120554">
        <w:tc>
          <w:tcPr>
            <w:tcW w:w="2802" w:type="dxa"/>
            <w:shd w:val="clear" w:color="auto" w:fill="auto"/>
            <w:vAlign w:val="bottom"/>
          </w:tcPr>
          <w:p w14:paraId="353C2010" w14:textId="21AB4F33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56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EA6C580" w14:textId="687F50C5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848055,12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EF3A87A" w14:textId="774A7F4A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3200993,67</w:t>
            </w:r>
          </w:p>
        </w:tc>
      </w:tr>
      <w:tr w:rsidR="00D653BD" w:rsidRPr="00890021" w14:paraId="23783F81" w14:textId="77777777" w:rsidTr="00120554">
        <w:tc>
          <w:tcPr>
            <w:tcW w:w="2802" w:type="dxa"/>
            <w:shd w:val="clear" w:color="auto" w:fill="auto"/>
            <w:vAlign w:val="bottom"/>
          </w:tcPr>
          <w:p w14:paraId="7A4F99B8" w14:textId="440A1A5D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57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AC930D0" w14:textId="3F9AD35C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848095,80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36276E6" w14:textId="31AB568D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3200960,85</w:t>
            </w:r>
          </w:p>
        </w:tc>
      </w:tr>
      <w:tr w:rsidR="00D653BD" w:rsidRPr="00890021" w14:paraId="393FF678" w14:textId="77777777" w:rsidTr="00120554">
        <w:tc>
          <w:tcPr>
            <w:tcW w:w="2802" w:type="dxa"/>
            <w:shd w:val="clear" w:color="auto" w:fill="auto"/>
            <w:vAlign w:val="bottom"/>
          </w:tcPr>
          <w:p w14:paraId="1F5223E6" w14:textId="52A23C86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58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D37E122" w14:textId="16A6682A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848144,61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3C4A021" w14:textId="08F6DCEA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3200909,48</w:t>
            </w:r>
          </w:p>
        </w:tc>
      </w:tr>
      <w:tr w:rsidR="00D653BD" w:rsidRPr="00890021" w14:paraId="46A6DCE1" w14:textId="77777777" w:rsidTr="00120554">
        <w:tc>
          <w:tcPr>
            <w:tcW w:w="2802" w:type="dxa"/>
            <w:shd w:val="clear" w:color="auto" w:fill="auto"/>
            <w:vAlign w:val="bottom"/>
          </w:tcPr>
          <w:p w14:paraId="071D992D" w14:textId="34F8B93F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59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58A14FD" w14:textId="3B72B94B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849401,12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D53E5E1" w14:textId="3B3B42E7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3199710,95</w:t>
            </w:r>
          </w:p>
        </w:tc>
      </w:tr>
      <w:tr w:rsidR="00D653BD" w:rsidRPr="00890021" w14:paraId="7A51763F" w14:textId="77777777" w:rsidTr="00120554">
        <w:tc>
          <w:tcPr>
            <w:tcW w:w="2802" w:type="dxa"/>
            <w:shd w:val="clear" w:color="auto" w:fill="auto"/>
            <w:vAlign w:val="bottom"/>
          </w:tcPr>
          <w:p w14:paraId="0062A074" w14:textId="44E77430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60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2B232EB" w14:textId="7625C357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850022,20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95844BA" w14:textId="21C3E36F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3197839,19</w:t>
            </w:r>
          </w:p>
        </w:tc>
      </w:tr>
      <w:tr w:rsidR="00D653BD" w:rsidRPr="00890021" w14:paraId="453117D8" w14:textId="77777777" w:rsidTr="00120554">
        <w:tc>
          <w:tcPr>
            <w:tcW w:w="2802" w:type="dxa"/>
            <w:shd w:val="clear" w:color="auto" w:fill="auto"/>
            <w:vAlign w:val="bottom"/>
          </w:tcPr>
          <w:p w14:paraId="079725F8" w14:textId="7E612828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61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C9840A2" w14:textId="553B22AC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850053,89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7F460C5" w14:textId="58ADF2C1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3197808,84</w:t>
            </w:r>
          </w:p>
        </w:tc>
      </w:tr>
      <w:tr w:rsidR="00D653BD" w:rsidRPr="00890021" w14:paraId="337D3B6E" w14:textId="77777777" w:rsidTr="00120554">
        <w:tc>
          <w:tcPr>
            <w:tcW w:w="2802" w:type="dxa"/>
            <w:shd w:val="clear" w:color="auto" w:fill="auto"/>
            <w:vAlign w:val="bottom"/>
          </w:tcPr>
          <w:p w14:paraId="234FB7C7" w14:textId="704E74C0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62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44A09C3" w14:textId="667152BD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850114,46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76547B8" w14:textId="24801931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3197770,93</w:t>
            </w:r>
          </w:p>
        </w:tc>
      </w:tr>
      <w:tr w:rsidR="00D653BD" w:rsidRPr="00890021" w14:paraId="3EF485EB" w14:textId="77777777" w:rsidTr="00120554">
        <w:tc>
          <w:tcPr>
            <w:tcW w:w="2802" w:type="dxa"/>
            <w:shd w:val="clear" w:color="auto" w:fill="auto"/>
            <w:vAlign w:val="bottom"/>
          </w:tcPr>
          <w:p w14:paraId="0BC03E06" w14:textId="4D38BCAB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63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9181756" w14:textId="27C619FC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850676,74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C44300F" w14:textId="75DF910A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3197444,63</w:t>
            </w:r>
          </w:p>
        </w:tc>
      </w:tr>
      <w:tr w:rsidR="00D653BD" w:rsidRPr="00890021" w14:paraId="479EC0CF" w14:textId="77777777" w:rsidTr="00120554">
        <w:tc>
          <w:tcPr>
            <w:tcW w:w="2802" w:type="dxa"/>
            <w:shd w:val="clear" w:color="auto" w:fill="auto"/>
            <w:vAlign w:val="bottom"/>
          </w:tcPr>
          <w:p w14:paraId="7D2F4E81" w14:textId="0CE1CB16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64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AE3A3BA" w14:textId="56DD852C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850703,91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A0CC999" w14:textId="0B4AD137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3197420,76</w:t>
            </w:r>
          </w:p>
        </w:tc>
      </w:tr>
      <w:tr w:rsidR="00D653BD" w:rsidRPr="00890021" w14:paraId="4A8E932F" w14:textId="77777777" w:rsidTr="00120554">
        <w:tc>
          <w:tcPr>
            <w:tcW w:w="2802" w:type="dxa"/>
            <w:shd w:val="clear" w:color="auto" w:fill="auto"/>
            <w:vAlign w:val="bottom"/>
          </w:tcPr>
          <w:p w14:paraId="5D5640AD" w14:textId="7AD72F13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65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0FC027D" w14:textId="67FD08A6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851246,10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EF866D9" w14:textId="7141C8CE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3197105,99</w:t>
            </w:r>
          </w:p>
        </w:tc>
      </w:tr>
      <w:tr w:rsidR="00D653BD" w:rsidRPr="00890021" w14:paraId="7DB61E24" w14:textId="77777777" w:rsidTr="00120554">
        <w:tc>
          <w:tcPr>
            <w:tcW w:w="2802" w:type="dxa"/>
            <w:shd w:val="clear" w:color="auto" w:fill="auto"/>
            <w:vAlign w:val="bottom"/>
          </w:tcPr>
          <w:p w14:paraId="2A10F6FD" w14:textId="2C35E5D0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66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7E00D84" w14:textId="5978B6B1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851429,92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9737758" w14:textId="07058017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3196890,80</w:t>
            </w:r>
          </w:p>
        </w:tc>
      </w:tr>
      <w:tr w:rsidR="00D653BD" w:rsidRPr="00890021" w14:paraId="2B1A2244" w14:textId="77777777" w:rsidTr="00120554">
        <w:tc>
          <w:tcPr>
            <w:tcW w:w="2802" w:type="dxa"/>
            <w:shd w:val="clear" w:color="auto" w:fill="auto"/>
            <w:vAlign w:val="bottom"/>
          </w:tcPr>
          <w:p w14:paraId="018C7E14" w14:textId="2ABE246C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67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5CD7167" w14:textId="4140F7A6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851670,00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5842F5F" w14:textId="746985A0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3196611,77</w:t>
            </w:r>
          </w:p>
        </w:tc>
      </w:tr>
      <w:tr w:rsidR="00D653BD" w:rsidRPr="00890021" w14:paraId="215483CC" w14:textId="77777777" w:rsidTr="00120554">
        <w:tc>
          <w:tcPr>
            <w:tcW w:w="2802" w:type="dxa"/>
            <w:shd w:val="clear" w:color="auto" w:fill="auto"/>
            <w:vAlign w:val="bottom"/>
          </w:tcPr>
          <w:p w14:paraId="05D19269" w14:textId="5B87FE20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68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3EA81C9" w14:textId="1EDB19AD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851759,31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681EC56" w14:textId="5674BE04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3196513,89</w:t>
            </w:r>
          </w:p>
        </w:tc>
      </w:tr>
      <w:tr w:rsidR="00D653BD" w:rsidRPr="00890021" w14:paraId="7C7D2F21" w14:textId="77777777" w:rsidTr="00120554">
        <w:tc>
          <w:tcPr>
            <w:tcW w:w="2802" w:type="dxa"/>
            <w:shd w:val="clear" w:color="auto" w:fill="auto"/>
            <w:vAlign w:val="bottom"/>
          </w:tcPr>
          <w:p w14:paraId="2BFAE99C" w14:textId="0B2D08FD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69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3E0D911" w14:textId="0A1AF5BF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851841,73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3F44162" w14:textId="47525343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3196409,73</w:t>
            </w:r>
          </w:p>
        </w:tc>
      </w:tr>
      <w:tr w:rsidR="00D653BD" w:rsidRPr="00890021" w14:paraId="356CFBB5" w14:textId="77777777" w:rsidTr="00120554">
        <w:tc>
          <w:tcPr>
            <w:tcW w:w="2802" w:type="dxa"/>
            <w:shd w:val="clear" w:color="auto" w:fill="auto"/>
            <w:vAlign w:val="bottom"/>
          </w:tcPr>
          <w:p w14:paraId="2E0C78DA" w14:textId="59BE92F2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70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F85006A" w14:textId="6D12054B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851849,23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C6DA559" w14:textId="6761F62B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3196410,48</w:t>
            </w:r>
          </w:p>
        </w:tc>
      </w:tr>
      <w:tr w:rsidR="00D653BD" w:rsidRPr="00890021" w14:paraId="7082BC76" w14:textId="77777777" w:rsidTr="00120554">
        <w:tc>
          <w:tcPr>
            <w:tcW w:w="2802" w:type="dxa"/>
            <w:shd w:val="clear" w:color="auto" w:fill="auto"/>
            <w:vAlign w:val="bottom"/>
          </w:tcPr>
          <w:p w14:paraId="10207320" w14:textId="7F18413A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71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7ED4D85" w14:textId="04DB440B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852182,02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5C3B850" w14:textId="6ACE1C3B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3196639,05</w:t>
            </w:r>
          </w:p>
        </w:tc>
      </w:tr>
      <w:tr w:rsidR="00D653BD" w:rsidRPr="00890021" w14:paraId="23E3BF3C" w14:textId="77777777" w:rsidTr="00120554">
        <w:tc>
          <w:tcPr>
            <w:tcW w:w="2802" w:type="dxa"/>
            <w:shd w:val="clear" w:color="auto" w:fill="auto"/>
            <w:vAlign w:val="bottom"/>
          </w:tcPr>
          <w:p w14:paraId="25C2B9F8" w14:textId="608B3CD0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72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A652334" w14:textId="37319EC8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852223,64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5046000" w14:textId="05A53170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3196659,06</w:t>
            </w:r>
          </w:p>
        </w:tc>
      </w:tr>
      <w:tr w:rsidR="00D653BD" w:rsidRPr="00890021" w14:paraId="4DF23B4F" w14:textId="77777777" w:rsidTr="00120554">
        <w:tc>
          <w:tcPr>
            <w:tcW w:w="2802" w:type="dxa"/>
            <w:shd w:val="clear" w:color="auto" w:fill="auto"/>
            <w:vAlign w:val="bottom"/>
          </w:tcPr>
          <w:p w14:paraId="38A3FAAB" w14:textId="58A8E362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73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5D43735" w14:textId="4FF0A171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852232,56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956B1DD" w14:textId="5D6E50E7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3196638,96</w:t>
            </w:r>
          </w:p>
        </w:tc>
      </w:tr>
      <w:tr w:rsidR="00D653BD" w:rsidRPr="00890021" w14:paraId="491F3C1B" w14:textId="77777777" w:rsidTr="00120554">
        <w:tc>
          <w:tcPr>
            <w:tcW w:w="2802" w:type="dxa"/>
            <w:shd w:val="clear" w:color="auto" w:fill="auto"/>
            <w:vAlign w:val="bottom"/>
          </w:tcPr>
          <w:p w14:paraId="0CA0687D" w14:textId="62280F0D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74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0D536E4" w14:textId="7FACC6DB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852193,27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EA77424" w14:textId="2255C515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3196620,15</w:t>
            </w:r>
          </w:p>
        </w:tc>
      </w:tr>
      <w:tr w:rsidR="00D653BD" w:rsidRPr="00890021" w14:paraId="688FFFC5" w14:textId="77777777" w:rsidTr="00120554">
        <w:tc>
          <w:tcPr>
            <w:tcW w:w="2802" w:type="dxa"/>
            <w:shd w:val="clear" w:color="auto" w:fill="auto"/>
            <w:vAlign w:val="bottom"/>
          </w:tcPr>
          <w:p w14:paraId="684BB697" w14:textId="35D64781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75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BA8B611" w14:textId="781A6495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851856,75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25D83A4" w14:textId="2791AD81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3196388,96</w:t>
            </w:r>
          </w:p>
        </w:tc>
      </w:tr>
      <w:tr w:rsidR="00D653BD" w:rsidRPr="00890021" w14:paraId="13BED59A" w14:textId="77777777" w:rsidTr="00120554">
        <w:tc>
          <w:tcPr>
            <w:tcW w:w="2802" w:type="dxa"/>
            <w:shd w:val="clear" w:color="auto" w:fill="auto"/>
            <w:vAlign w:val="bottom"/>
          </w:tcPr>
          <w:p w14:paraId="1F9DAE20" w14:textId="7881FB46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76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F2DB59F" w14:textId="05288B41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851831,22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79D9737" w14:textId="7F72FB8D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3196386,64</w:t>
            </w:r>
          </w:p>
        </w:tc>
      </w:tr>
      <w:tr w:rsidR="00D653BD" w:rsidRPr="00890021" w14:paraId="16A776B3" w14:textId="77777777" w:rsidTr="00120554">
        <w:tc>
          <w:tcPr>
            <w:tcW w:w="2802" w:type="dxa"/>
            <w:shd w:val="clear" w:color="auto" w:fill="auto"/>
            <w:vAlign w:val="bottom"/>
          </w:tcPr>
          <w:p w14:paraId="6D22F03B" w14:textId="2D919D59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77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0670BE7" w14:textId="0E91B306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851742,61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C40A284" w14:textId="068D93B2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3196499,56</w:t>
            </w:r>
          </w:p>
        </w:tc>
      </w:tr>
      <w:tr w:rsidR="00D653BD" w:rsidRPr="00890021" w14:paraId="5D370B49" w14:textId="77777777" w:rsidTr="00120554">
        <w:tc>
          <w:tcPr>
            <w:tcW w:w="2802" w:type="dxa"/>
            <w:shd w:val="clear" w:color="auto" w:fill="auto"/>
            <w:vAlign w:val="bottom"/>
          </w:tcPr>
          <w:p w14:paraId="2605D757" w14:textId="464E2EFB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78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922DE4D" w14:textId="2C5A6BCE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851653,37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9B70491" w14:textId="23E69368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3196597,37</w:t>
            </w:r>
          </w:p>
        </w:tc>
      </w:tr>
      <w:tr w:rsidR="00D653BD" w:rsidRPr="00890021" w14:paraId="3A589A64" w14:textId="77777777" w:rsidTr="00120554">
        <w:tc>
          <w:tcPr>
            <w:tcW w:w="2802" w:type="dxa"/>
            <w:shd w:val="clear" w:color="auto" w:fill="auto"/>
            <w:vAlign w:val="bottom"/>
          </w:tcPr>
          <w:p w14:paraId="066E7F1F" w14:textId="406D303F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79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80F72BF" w14:textId="13C67E6D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851413,24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3B1E2D9" w14:textId="40ECC9E7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3196876,46</w:t>
            </w:r>
          </w:p>
        </w:tc>
      </w:tr>
      <w:tr w:rsidR="00D653BD" w:rsidRPr="00890021" w14:paraId="4A9DF648" w14:textId="77777777" w:rsidTr="00120554">
        <w:tc>
          <w:tcPr>
            <w:tcW w:w="2802" w:type="dxa"/>
            <w:shd w:val="clear" w:color="auto" w:fill="auto"/>
            <w:vAlign w:val="bottom"/>
          </w:tcPr>
          <w:p w14:paraId="0D597B0B" w14:textId="37E0AB4B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80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CD20207" w14:textId="49AB80FB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851232,07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FA4A6C0" w14:textId="537FF5BF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3197089,04</w:t>
            </w:r>
          </w:p>
        </w:tc>
      </w:tr>
      <w:tr w:rsidR="00D653BD" w:rsidRPr="00890021" w14:paraId="32D09EE0" w14:textId="77777777" w:rsidTr="00120554">
        <w:tc>
          <w:tcPr>
            <w:tcW w:w="2802" w:type="dxa"/>
            <w:shd w:val="clear" w:color="auto" w:fill="auto"/>
            <w:vAlign w:val="bottom"/>
          </w:tcPr>
          <w:p w14:paraId="3D1C9EC7" w14:textId="41181DE2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81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E041EF3" w14:textId="1A8A6B46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850691,05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F23FDE8" w14:textId="4B421766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3197402,91</w:t>
            </w:r>
          </w:p>
        </w:tc>
      </w:tr>
      <w:tr w:rsidR="00D653BD" w:rsidRPr="00890021" w14:paraId="57A6F492" w14:textId="77777777" w:rsidTr="00120554">
        <w:tc>
          <w:tcPr>
            <w:tcW w:w="2802" w:type="dxa"/>
            <w:shd w:val="clear" w:color="auto" w:fill="auto"/>
            <w:vAlign w:val="bottom"/>
          </w:tcPr>
          <w:p w14:paraId="137AC7FB" w14:textId="7757A776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82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856AA0B" w14:textId="30EC1F69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850663,84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FC65B3C" w14:textId="6D7DC400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3197426,81</w:t>
            </w:r>
          </w:p>
        </w:tc>
      </w:tr>
      <w:tr w:rsidR="00D653BD" w:rsidRPr="00890021" w14:paraId="01B1097A" w14:textId="77777777" w:rsidTr="00120554">
        <w:tc>
          <w:tcPr>
            <w:tcW w:w="2802" w:type="dxa"/>
            <w:shd w:val="clear" w:color="auto" w:fill="auto"/>
            <w:vAlign w:val="bottom"/>
          </w:tcPr>
          <w:p w14:paraId="151EA968" w14:textId="553F456F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83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455CA81" w14:textId="57695F7D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850103,02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A469AE4" w14:textId="00811CE6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3197752,15</w:t>
            </w:r>
          </w:p>
        </w:tc>
      </w:tr>
      <w:tr w:rsidR="00D653BD" w:rsidRPr="00890021" w14:paraId="5A2137F6" w14:textId="77777777" w:rsidTr="00120554">
        <w:tc>
          <w:tcPr>
            <w:tcW w:w="2802" w:type="dxa"/>
            <w:shd w:val="clear" w:color="auto" w:fill="auto"/>
            <w:vAlign w:val="bottom"/>
          </w:tcPr>
          <w:p w14:paraId="71AD9F7E" w14:textId="78C04888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84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CCC93E5" w14:textId="7CE02D08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850040,08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F527A0E" w14:textId="3F2C8FC8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3197791,71</w:t>
            </w:r>
          </w:p>
        </w:tc>
      </w:tr>
      <w:tr w:rsidR="00D653BD" w:rsidRPr="00890021" w14:paraId="34D81C27" w14:textId="77777777" w:rsidTr="00120554">
        <w:tc>
          <w:tcPr>
            <w:tcW w:w="2802" w:type="dxa"/>
            <w:shd w:val="clear" w:color="auto" w:fill="auto"/>
            <w:vAlign w:val="bottom"/>
          </w:tcPr>
          <w:p w14:paraId="69A76459" w14:textId="03AB948D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85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5C19999" w14:textId="4C313215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850003,29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F2E78AA" w14:textId="165B2EA4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3197827,94</w:t>
            </w:r>
          </w:p>
        </w:tc>
      </w:tr>
      <w:tr w:rsidR="00D653BD" w:rsidRPr="00890021" w14:paraId="199D2E49" w14:textId="77777777" w:rsidTr="00120554">
        <w:tc>
          <w:tcPr>
            <w:tcW w:w="2802" w:type="dxa"/>
            <w:shd w:val="clear" w:color="auto" w:fill="auto"/>
            <w:vAlign w:val="bottom"/>
          </w:tcPr>
          <w:p w14:paraId="0673ACEC" w14:textId="686EA489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86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EBDA065" w14:textId="2FD468F0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849381,92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BBF012E" w14:textId="02CA7E22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3199698,86</w:t>
            </w:r>
          </w:p>
        </w:tc>
      </w:tr>
      <w:tr w:rsidR="00D653BD" w:rsidRPr="00890021" w14:paraId="1683E21C" w14:textId="77777777" w:rsidTr="00120554">
        <w:tc>
          <w:tcPr>
            <w:tcW w:w="2802" w:type="dxa"/>
            <w:shd w:val="clear" w:color="auto" w:fill="auto"/>
            <w:vAlign w:val="bottom"/>
          </w:tcPr>
          <w:p w14:paraId="2C2C2A57" w14:textId="77AB0843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87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5611064" w14:textId="00704EF3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848129,12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7BE9C6D" w14:textId="6F91813D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3200893,85</w:t>
            </w:r>
          </w:p>
        </w:tc>
      </w:tr>
      <w:tr w:rsidR="00D653BD" w:rsidRPr="00890021" w14:paraId="23EBF2C1" w14:textId="77777777" w:rsidTr="00120554">
        <w:tc>
          <w:tcPr>
            <w:tcW w:w="2802" w:type="dxa"/>
            <w:shd w:val="clear" w:color="auto" w:fill="auto"/>
            <w:vAlign w:val="bottom"/>
          </w:tcPr>
          <w:p w14:paraId="032F64FB" w14:textId="10448F36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88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C419E5D" w14:textId="6DE956F3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848081,16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C6543F0" w14:textId="2BB997FF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3200944,42</w:t>
            </w:r>
          </w:p>
        </w:tc>
      </w:tr>
      <w:tr w:rsidR="00D653BD" w:rsidRPr="00890021" w14:paraId="56A05ACD" w14:textId="77777777" w:rsidTr="00120554">
        <w:tc>
          <w:tcPr>
            <w:tcW w:w="2802" w:type="dxa"/>
            <w:shd w:val="clear" w:color="auto" w:fill="auto"/>
            <w:vAlign w:val="bottom"/>
          </w:tcPr>
          <w:p w14:paraId="3BE5A60F" w14:textId="7768F323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89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4205501" w14:textId="76801B48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848031,86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769F31D" w14:textId="2BA39324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3200984,24</w:t>
            </w:r>
          </w:p>
        </w:tc>
      </w:tr>
      <w:tr w:rsidR="00D653BD" w:rsidRPr="00890021" w14:paraId="28042617" w14:textId="77777777" w:rsidTr="00120554">
        <w:tc>
          <w:tcPr>
            <w:tcW w:w="2802" w:type="dxa"/>
            <w:shd w:val="clear" w:color="auto" w:fill="auto"/>
            <w:vAlign w:val="bottom"/>
          </w:tcPr>
          <w:p w14:paraId="35D5C787" w14:textId="3136CA15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90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554480E" w14:textId="25451992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848040,84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D5D1BE6" w14:textId="66F2B32E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3201051,30</w:t>
            </w:r>
          </w:p>
        </w:tc>
      </w:tr>
      <w:tr w:rsidR="00D653BD" w:rsidRPr="00890021" w14:paraId="0B821701" w14:textId="77777777" w:rsidTr="00120554">
        <w:tc>
          <w:tcPr>
            <w:tcW w:w="2802" w:type="dxa"/>
            <w:shd w:val="clear" w:color="auto" w:fill="auto"/>
            <w:vAlign w:val="bottom"/>
          </w:tcPr>
          <w:p w14:paraId="26E7A467" w14:textId="1DF35BB3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91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F9AD2C5" w14:textId="7E9A1555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848193,19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19490C2" w14:textId="78315623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3202410,74</w:t>
            </w:r>
          </w:p>
        </w:tc>
      </w:tr>
      <w:tr w:rsidR="00D653BD" w:rsidRPr="00890021" w14:paraId="193DBB59" w14:textId="77777777" w:rsidTr="00120554">
        <w:tc>
          <w:tcPr>
            <w:tcW w:w="2802" w:type="dxa"/>
            <w:shd w:val="clear" w:color="auto" w:fill="auto"/>
            <w:vAlign w:val="bottom"/>
          </w:tcPr>
          <w:p w14:paraId="51A92E11" w14:textId="1C11B43A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92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2592095" w14:textId="58A38E47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848076,82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043EF3D" w14:textId="15961DD3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3202463,73</w:t>
            </w:r>
          </w:p>
        </w:tc>
      </w:tr>
      <w:tr w:rsidR="00D653BD" w:rsidRPr="00890021" w14:paraId="42CF1BA1" w14:textId="77777777" w:rsidTr="00120554">
        <w:tc>
          <w:tcPr>
            <w:tcW w:w="2802" w:type="dxa"/>
            <w:shd w:val="clear" w:color="auto" w:fill="auto"/>
            <w:vAlign w:val="bottom"/>
          </w:tcPr>
          <w:p w14:paraId="3F4FCE0F" w14:textId="6E3BD282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93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3A0EA0A" w14:textId="0882C958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848029,24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F3F849B" w14:textId="1C72EE24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3202490,21</w:t>
            </w:r>
          </w:p>
        </w:tc>
      </w:tr>
      <w:tr w:rsidR="00D653BD" w:rsidRPr="00890021" w14:paraId="1BBC42F7" w14:textId="77777777" w:rsidTr="00120554">
        <w:tc>
          <w:tcPr>
            <w:tcW w:w="2802" w:type="dxa"/>
            <w:shd w:val="clear" w:color="auto" w:fill="auto"/>
            <w:vAlign w:val="bottom"/>
          </w:tcPr>
          <w:p w14:paraId="5E084BF0" w14:textId="0807C356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94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F561318" w14:textId="12A2A53E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847999,85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42788EA" w14:textId="04A9F034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3202497,71</w:t>
            </w:r>
          </w:p>
        </w:tc>
      </w:tr>
      <w:tr w:rsidR="00D653BD" w:rsidRPr="00890021" w14:paraId="4278BC82" w14:textId="77777777" w:rsidTr="00120554">
        <w:tc>
          <w:tcPr>
            <w:tcW w:w="2802" w:type="dxa"/>
            <w:shd w:val="clear" w:color="auto" w:fill="auto"/>
            <w:vAlign w:val="bottom"/>
          </w:tcPr>
          <w:p w14:paraId="2CD6E6A2" w14:textId="2CDD6255" w:rsidR="00D653BD" w:rsidRPr="00D653BD" w:rsidRDefault="00D653BD" w:rsidP="00D653BD">
            <w:pPr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D653BD">
              <w:rPr>
                <w:color w:val="000000"/>
                <w:sz w:val="21"/>
                <w:szCs w:val="21"/>
              </w:rPr>
              <w:t>51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B5A9BBC" w14:textId="61FBE9D8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848010,31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E154EB1" w14:textId="1846E39B" w:rsidR="00D653BD" w:rsidRPr="00D653BD" w:rsidRDefault="00D653BD" w:rsidP="00D653BD">
            <w:pPr>
              <w:jc w:val="center"/>
              <w:rPr>
                <w:color w:val="000000"/>
                <w:sz w:val="21"/>
                <w:szCs w:val="21"/>
              </w:rPr>
            </w:pPr>
            <w:r w:rsidRPr="00D653BD">
              <w:rPr>
                <w:color w:val="000000"/>
                <w:sz w:val="21"/>
                <w:szCs w:val="21"/>
              </w:rPr>
              <w:t>3202517,50</w:t>
            </w:r>
          </w:p>
        </w:tc>
      </w:tr>
      <w:bookmarkEnd w:id="0"/>
    </w:tbl>
    <w:p w14:paraId="58A80300" w14:textId="2FD01C95" w:rsidR="00F51BBF" w:rsidRDefault="00F51BBF">
      <w:pPr>
        <w:rPr>
          <w:noProof/>
          <w:sz w:val="8"/>
          <w:szCs w:val="8"/>
        </w:rPr>
      </w:pPr>
    </w:p>
    <w:p w14:paraId="79D0CB64" w14:textId="77777777" w:rsidR="00A33C6C" w:rsidRDefault="00A33C6C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14:paraId="6F097399" w14:textId="77777777" w:rsidTr="00B52667">
        <w:trPr>
          <w:trHeight w:val="6690"/>
        </w:trPr>
        <w:tc>
          <w:tcPr>
            <w:tcW w:w="10206" w:type="dxa"/>
            <w:vAlign w:val="bottom"/>
          </w:tcPr>
          <w:p w14:paraId="1541F442" w14:textId="4B644DD7" w:rsidR="006E39FE" w:rsidRDefault="007E771A" w:rsidP="00A272F2">
            <w:r>
              <w:rPr>
                <w:noProof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3DF83FF6" wp14:editId="71A9E6BE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148590</wp:posOffset>
                  </wp:positionV>
                  <wp:extent cx="219075" cy="733425"/>
                  <wp:effectExtent l="19050" t="0" r="9525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 wp14:anchorId="6C403419" wp14:editId="2B9E69E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100330</wp:posOffset>
                  </wp:positionV>
                  <wp:extent cx="6343650" cy="5809615"/>
                  <wp:effectExtent l="19050" t="19050" r="0" b="635"/>
                  <wp:wrapNone/>
                  <wp:docPr id="14963312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331243" name="Рисунок 149633124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80961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21DF">
              <w:rPr>
                <w:noProof/>
                <w:sz w:val="8"/>
                <w:szCs w:val="8"/>
              </w:rPr>
              <w:br w:type="page"/>
            </w:r>
          </w:p>
          <w:p w14:paraId="1E44401A" w14:textId="3E838965" w:rsidR="006E39FE" w:rsidRDefault="006E39FE" w:rsidP="00A272F2"/>
          <w:p w14:paraId="3B5BDACB" w14:textId="77777777" w:rsidR="006E39FE" w:rsidRDefault="006E39FE" w:rsidP="00A272F2"/>
          <w:p w14:paraId="4DE5842C" w14:textId="77777777" w:rsidR="006E39FE" w:rsidRDefault="006E39FE" w:rsidP="00A272F2"/>
          <w:p w14:paraId="790C716F" w14:textId="77777777" w:rsidR="006E39FE" w:rsidRDefault="006E39FE" w:rsidP="00A272F2"/>
          <w:p w14:paraId="6D68AD47" w14:textId="77777777" w:rsidR="006E39FE" w:rsidRDefault="006E39FE" w:rsidP="00A272F2"/>
          <w:p w14:paraId="63CC63AB" w14:textId="77777777" w:rsidR="006E39FE" w:rsidRDefault="006E39FE" w:rsidP="00A272F2"/>
          <w:p w14:paraId="33188019" w14:textId="77777777" w:rsidR="006E39FE" w:rsidRDefault="006E39FE" w:rsidP="00A272F2"/>
          <w:p w14:paraId="4DF704EA" w14:textId="77777777" w:rsidR="006E39FE" w:rsidRDefault="006E39FE" w:rsidP="00A272F2"/>
          <w:p w14:paraId="188469F0" w14:textId="77777777" w:rsidR="006E39FE" w:rsidRDefault="006E39FE" w:rsidP="00A272F2"/>
          <w:p w14:paraId="2AE0E95E" w14:textId="77777777" w:rsidR="006E39FE" w:rsidRDefault="006E39FE" w:rsidP="00A272F2"/>
          <w:p w14:paraId="11657213" w14:textId="77777777" w:rsidR="006E39FE" w:rsidRDefault="006E39FE" w:rsidP="00A272F2"/>
          <w:p w14:paraId="7BD5FBD8" w14:textId="77777777" w:rsidR="006E39FE" w:rsidRDefault="006E39FE" w:rsidP="00A272F2"/>
          <w:p w14:paraId="5B2B8F78" w14:textId="77777777" w:rsidR="006E39FE" w:rsidRDefault="006E39FE" w:rsidP="00A272F2"/>
          <w:p w14:paraId="312BCE21" w14:textId="77777777" w:rsidR="006E39FE" w:rsidRDefault="006E39FE" w:rsidP="00A272F2"/>
          <w:p w14:paraId="6F42F5C6" w14:textId="77777777" w:rsidR="00C24D69" w:rsidRDefault="00C24D69" w:rsidP="00A272F2"/>
          <w:p w14:paraId="76DB8F28" w14:textId="77777777" w:rsidR="00C24D69" w:rsidRDefault="00C24D69" w:rsidP="00A272F2"/>
          <w:p w14:paraId="625FB116" w14:textId="77777777" w:rsidR="0030725E" w:rsidRDefault="0030725E" w:rsidP="00A272F2"/>
          <w:p w14:paraId="471DD534" w14:textId="77777777" w:rsidR="001A73C5" w:rsidRDefault="001A73C5" w:rsidP="00A272F2"/>
          <w:p w14:paraId="6D0CFAA3" w14:textId="77777777" w:rsidR="001A73C5" w:rsidRDefault="001A73C5" w:rsidP="00A272F2"/>
          <w:p w14:paraId="3F2482AF" w14:textId="77777777" w:rsidR="00F51BBF" w:rsidRDefault="00F51BBF" w:rsidP="00A272F2"/>
          <w:p w14:paraId="4826EB50" w14:textId="77777777" w:rsidR="00F51BBF" w:rsidRDefault="00F51BBF" w:rsidP="00A272F2"/>
          <w:p w14:paraId="5A236F4C" w14:textId="77777777" w:rsidR="00F51BBF" w:rsidRDefault="00F51BBF" w:rsidP="00A272F2"/>
          <w:p w14:paraId="748023A7" w14:textId="77777777" w:rsidR="007E771A" w:rsidRDefault="007E771A" w:rsidP="00A272F2"/>
          <w:p w14:paraId="492A6128" w14:textId="77777777" w:rsidR="007E771A" w:rsidRDefault="007E771A" w:rsidP="00A272F2"/>
          <w:p w14:paraId="582BAC14" w14:textId="77777777" w:rsidR="007E771A" w:rsidRDefault="007E771A" w:rsidP="00A272F2"/>
          <w:p w14:paraId="18B02311" w14:textId="77777777" w:rsidR="007E771A" w:rsidRDefault="007E771A" w:rsidP="00A272F2"/>
          <w:p w14:paraId="3D68681D" w14:textId="77777777" w:rsidR="007E771A" w:rsidRDefault="007E771A" w:rsidP="00A272F2"/>
          <w:p w14:paraId="6284FB2A" w14:textId="77777777" w:rsidR="007E771A" w:rsidRDefault="007E771A" w:rsidP="00A272F2"/>
          <w:p w14:paraId="184EB152" w14:textId="77777777" w:rsidR="007E771A" w:rsidRDefault="007E771A" w:rsidP="00A272F2"/>
          <w:p w14:paraId="695F3FA5" w14:textId="77777777" w:rsidR="007E771A" w:rsidRDefault="007E771A" w:rsidP="00A272F2"/>
          <w:p w14:paraId="1CB1C884" w14:textId="77777777" w:rsidR="007E771A" w:rsidRDefault="007E771A" w:rsidP="00A272F2"/>
          <w:p w14:paraId="4BA5DF63" w14:textId="77777777" w:rsidR="007E771A" w:rsidRDefault="007E771A" w:rsidP="00A272F2"/>
          <w:p w14:paraId="0C1994A1" w14:textId="061CBE4D" w:rsidR="0030725E" w:rsidRDefault="0030725E" w:rsidP="007E771A"/>
          <w:p w14:paraId="3734E588" w14:textId="77777777" w:rsidR="007E771A" w:rsidRDefault="007E771A" w:rsidP="007E771A">
            <w:pPr>
              <w:rPr>
                <w:bCs/>
                <w:iCs/>
                <w:color w:val="000000"/>
                <w:sz w:val="16"/>
                <w:szCs w:val="20"/>
              </w:rPr>
            </w:pPr>
          </w:p>
          <w:p w14:paraId="3B8E83CD" w14:textId="56B8416B" w:rsidR="006E39FE" w:rsidRPr="00AE0D04" w:rsidRDefault="009F3BE8" w:rsidP="00AE0D04">
            <w:pPr>
              <w:jc w:val="center"/>
              <w:rPr>
                <w:b/>
              </w:rPr>
            </w:pPr>
            <w:r>
              <w:rPr>
                <w:bCs/>
                <w:iCs/>
                <w:color w:val="000000"/>
                <w:sz w:val="16"/>
                <w:szCs w:val="20"/>
              </w:rPr>
              <w:t xml:space="preserve">     </w:t>
            </w:r>
            <w:r w:rsidR="000E76F9">
              <w:rPr>
                <w:b/>
              </w:rPr>
              <w:t xml:space="preserve">Масштаб 1: </w:t>
            </w:r>
            <w:r w:rsidR="007E771A">
              <w:rPr>
                <w:b/>
              </w:rPr>
              <w:t>200000</w:t>
            </w:r>
          </w:p>
          <w:p w14:paraId="65632D35" w14:textId="276D3B4A" w:rsidR="009F3BE8" w:rsidRPr="00AE0D04" w:rsidRDefault="009F3BE8" w:rsidP="009F3B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="007E771A">
              <w:rPr>
                <w:b/>
                <w:sz w:val="22"/>
                <w:szCs w:val="22"/>
              </w:rPr>
              <w:t xml:space="preserve">   </w:t>
            </w:r>
            <w:r w:rsidRPr="00AE0D04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28CA2D03" w14:textId="42EB7422" w:rsidR="009F3BE8" w:rsidRPr="00AE0D04" w:rsidRDefault="00A503C3" w:rsidP="009F3BE8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5D715B93">
                <v:rect id="_x0000_s1206" style="position:absolute;margin-left:14.4pt;margin-top:2.1pt;width:18.6pt;height:8.6pt;z-index:251696128" filled="f" fillcolor="black [3213]" strokecolor="#f06" strokeweight=".25pt"/>
              </w:pict>
            </w:r>
            <w:r w:rsidR="009F3BE8" w:rsidRPr="00AE0D04">
              <w:rPr>
                <w:b/>
                <w:sz w:val="22"/>
                <w:szCs w:val="22"/>
              </w:rPr>
              <w:t xml:space="preserve">             -- </w:t>
            </w:r>
            <w:r w:rsidR="009F3BE8" w:rsidRPr="00AE0D04">
              <w:rPr>
                <w:sz w:val="22"/>
                <w:szCs w:val="22"/>
              </w:rPr>
              <w:t>граница образуемой части земельного участка (проектные границы публичного сервитута);</w:t>
            </w:r>
          </w:p>
          <w:p w14:paraId="62A6E70B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1E48B540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442DAB20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6408B06D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101A6A5A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12D86699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6AE8BAF0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44EF9D4A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2B32781F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3BDD7061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11F9AFAA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278647F8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0B420889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7571251F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6843A3F1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2BCA8F70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790713CA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52E4E5DB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31A7122A" w14:textId="77777777" w:rsidR="00F51BBF" w:rsidRDefault="00F51BBF" w:rsidP="00C24D69">
            <w:pPr>
              <w:rPr>
                <w:sz w:val="22"/>
                <w:szCs w:val="22"/>
              </w:rPr>
            </w:pPr>
          </w:p>
          <w:p w14:paraId="1356AAFB" w14:textId="4D90815F" w:rsidR="00F51BBF" w:rsidRDefault="00D472F6" w:rsidP="00C24D69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48512" behindDoc="0" locked="0" layoutInCell="1" allowOverlap="1" wp14:anchorId="1482B7F6" wp14:editId="7D4F59D4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162560</wp:posOffset>
                  </wp:positionV>
                  <wp:extent cx="5522595" cy="6135370"/>
                  <wp:effectExtent l="0" t="0" r="0" b="0"/>
                  <wp:wrapNone/>
                  <wp:docPr id="10564961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496144" name="Рисунок 105649614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595" cy="613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647D59" w14:textId="5145EE92" w:rsidR="00F51BBF" w:rsidRDefault="00A503C3" w:rsidP="00C24D69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02DE27BE">
                <v:rect id="_x0000_s1225" style="position:absolute;margin-left:32.55pt;margin-top:1.7pt;width:48.6pt;height:20.65pt;z-index:251724800">
                  <v:textbox>
                    <w:txbxContent>
                      <w:p w14:paraId="3DC8D643" w14:textId="1F2B9EEC" w:rsidR="00D653BD" w:rsidRPr="00D653BD" w:rsidRDefault="00D653BD">
                        <w:pPr>
                          <w:rPr>
                            <w:sz w:val="20"/>
                            <w:szCs w:val="20"/>
                          </w:rPr>
                        </w:pPr>
                        <w:r w:rsidRPr="00D653BD">
                          <w:rPr>
                            <w:sz w:val="20"/>
                            <w:szCs w:val="20"/>
                          </w:rPr>
                          <w:t>Лист 1</w:t>
                        </w:r>
                      </w:p>
                    </w:txbxContent>
                  </v:textbox>
                </v:rect>
              </w:pict>
            </w:r>
          </w:p>
          <w:p w14:paraId="40786CA0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09EDDFBE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5ED08102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0545A368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53D7D763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268C9C57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3DEA5237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5A8520D3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51F50C26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68BAF721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23536904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104F8923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580B653F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2A643658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5AD1F7EE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49E545E3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340D14C0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17977888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434B0DC5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3582DB0F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2DE59C87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4DD58FD8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2CB3DDBB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4D09AD6F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09F03905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1C349D21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30129355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620DCAED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0F5A3441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3809327A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2C7C47F7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05557108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136A014B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41867777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02C05BAF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4F8EDC4B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47CDFBE5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0D06F254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60F86D7A" w14:textId="66CDEB77" w:rsidR="00D472F6" w:rsidRPr="00AE0D04" w:rsidRDefault="00D472F6" w:rsidP="00D472F6">
            <w:pPr>
              <w:jc w:val="center"/>
              <w:rPr>
                <w:b/>
              </w:rPr>
            </w:pPr>
            <w:r>
              <w:rPr>
                <w:bCs/>
                <w:iCs/>
                <w:color w:val="000000"/>
                <w:sz w:val="16"/>
                <w:szCs w:val="20"/>
              </w:rPr>
              <w:t xml:space="preserve">     </w:t>
            </w:r>
            <w:r>
              <w:rPr>
                <w:b/>
              </w:rPr>
              <w:t>Масштаб 1: 49 000</w:t>
            </w:r>
          </w:p>
          <w:p w14:paraId="358CD5D6" w14:textId="46899579" w:rsidR="00D472F6" w:rsidRPr="00AE0D04" w:rsidRDefault="00D472F6" w:rsidP="00D472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Pr="00AE0D04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76F43786" w14:textId="77777777" w:rsidR="00D472F6" w:rsidRPr="00AE0D04" w:rsidRDefault="00A503C3" w:rsidP="00D472F6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7EF00FB4">
                <v:rect id="_x0000_s1210" style="position:absolute;margin-left:14.4pt;margin-top:2.1pt;width:18.6pt;height:8.6pt;z-index:251701248" filled="f" fillcolor="black [3213]" strokecolor="#f06" strokeweight=".25pt"/>
              </w:pict>
            </w:r>
            <w:r w:rsidR="00D472F6" w:rsidRPr="00AE0D04">
              <w:rPr>
                <w:b/>
                <w:sz w:val="22"/>
                <w:szCs w:val="22"/>
              </w:rPr>
              <w:t xml:space="preserve">             -- </w:t>
            </w:r>
            <w:r w:rsidR="00D472F6" w:rsidRPr="00AE0D04">
              <w:rPr>
                <w:sz w:val="22"/>
                <w:szCs w:val="22"/>
              </w:rPr>
              <w:t>граница образуемой части земельного участка (проектные границы публичного сервитута);</w:t>
            </w:r>
          </w:p>
          <w:p w14:paraId="12030625" w14:textId="77777777" w:rsidR="00D472F6" w:rsidRPr="00AE0D04" w:rsidRDefault="00A503C3" w:rsidP="00D472F6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5A9764E0">
                <v:rect id="_x0000_s1211" style="position:absolute;margin-left:14.1pt;margin-top:2.3pt;width:18.6pt;height:8.6pt;z-index:251702272" filled="f" fillcolor="black [3213]" strokecolor="#974706 [1609]" strokeweight=".25pt"/>
              </w:pict>
            </w:r>
            <w:r w:rsidR="00D472F6" w:rsidRPr="00AE0D04">
              <w:rPr>
                <w:sz w:val="22"/>
                <w:szCs w:val="22"/>
              </w:rPr>
              <w:t xml:space="preserve">              --граница земельного участка;   </w:t>
            </w:r>
          </w:p>
          <w:p w14:paraId="190F73AA" w14:textId="77777777" w:rsidR="00D472F6" w:rsidRPr="00AE0D04" w:rsidRDefault="00A503C3" w:rsidP="00D472F6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7D05C235">
                <v:oval id="_x0000_s1212" style="position:absolute;margin-left:15pt;margin-top:5.4pt;width:3.55pt;height:3.85pt;z-index:251703296" fillcolor="black"/>
              </w:pict>
            </w:r>
            <w:r w:rsidR="00D472F6" w:rsidRPr="00AE0D04">
              <w:rPr>
                <w:sz w:val="22"/>
                <w:szCs w:val="22"/>
              </w:rPr>
              <w:t xml:space="preserve">    </w:t>
            </w:r>
            <w:r w:rsidR="00D472F6" w:rsidRPr="00AE0D04">
              <w:rPr>
                <w:b/>
                <w:sz w:val="22"/>
                <w:szCs w:val="22"/>
              </w:rPr>
              <w:t xml:space="preserve"> </w:t>
            </w:r>
            <w:r w:rsidR="00D472F6" w:rsidRPr="00AE0D04">
              <w:rPr>
                <w:sz w:val="22"/>
                <w:szCs w:val="22"/>
              </w:rPr>
              <w:t xml:space="preserve">   н1</w:t>
            </w:r>
            <w:r w:rsidR="00D472F6" w:rsidRPr="00AE0D04">
              <w:rPr>
                <w:b/>
                <w:sz w:val="22"/>
                <w:szCs w:val="22"/>
              </w:rPr>
              <w:t xml:space="preserve"> -- </w:t>
            </w:r>
            <w:r w:rsidR="00D472F6" w:rsidRPr="00AE0D04">
              <w:rPr>
                <w:sz w:val="22"/>
                <w:szCs w:val="22"/>
              </w:rPr>
              <w:t>обозначение характерных точек публичного сервитута;</w:t>
            </w:r>
          </w:p>
          <w:p w14:paraId="00D4F968" w14:textId="0EEB37D0" w:rsidR="00D472F6" w:rsidRPr="00AE0D04" w:rsidRDefault="00D472F6" w:rsidP="00D472F6">
            <w:pPr>
              <w:rPr>
                <w:b/>
                <w:bCs/>
                <w:sz w:val="22"/>
                <w:szCs w:val="22"/>
                <w:u w:val="single"/>
              </w:rPr>
            </w:pPr>
            <w:r w:rsidRPr="00AE0D04">
              <w:rPr>
                <w:sz w:val="22"/>
                <w:szCs w:val="22"/>
              </w:rPr>
              <w:t xml:space="preserve">     </w:t>
            </w:r>
            <w:r w:rsidRPr="00D472F6"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38:02:041101:294</w:t>
            </w:r>
            <w:r w:rsidRPr="00AE0D04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AE0D04">
              <w:rPr>
                <w:sz w:val="22"/>
                <w:szCs w:val="22"/>
              </w:rPr>
              <w:t>– кадастровый номер земельного участка;</w:t>
            </w:r>
          </w:p>
          <w:p w14:paraId="0570CA8D" w14:textId="06175B49" w:rsidR="00D472F6" w:rsidRDefault="00D472F6" w:rsidP="00D472F6">
            <w:pPr>
              <w:rPr>
                <w:sz w:val="22"/>
                <w:szCs w:val="22"/>
              </w:rPr>
            </w:pPr>
            <w:r w:rsidRPr="00D472F6">
              <w:rPr>
                <w:rFonts w:ascii="Arial" w:hAnsi="Arial" w:cs="Arial"/>
                <w:b/>
                <w:bCs/>
                <w:i/>
                <w:iCs/>
                <w:color w:val="0000CC"/>
                <w:sz w:val="22"/>
                <w:szCs w:val="22"/>
              </w:rPr>
              <w:t xml:space="preserve">    38:02:041101</w:t>
            </w:r>
            <w:r>
              <w:rPr>
                <w:rFonts w:ascii="Arial" w:hAnsi="Arial" w:cs="Arial"/>
                <w:b/>
                <w:bCs/>
                <w:color w:val="3B1FC7"/>
                <w:sz w:val="22"/>
                <w:szCs w:val="22"/>
              </w:rPr>
              <w:t xml:space="preserve"> </w:t>
            </w:r>
            <w:r w:rsidRPr="00AE0D04">
              <w:rPr>
                <w:b/>
                <w:sz w:val="22"/>
                <w:szCs w:val="22"/>
              </w:rPr>
              <w:t xml:space="preserve">– </w:t>
            </w:r>
            <w:r w:rsidRPr="00AE0D04">
              <w:rPr>
                <w:sz w:val="22"/>
                <w:szCs w:val="22"/>
              </w:rPr>
              <w:t>кадастровый квартал.</w:t>
            </w:r>
          </w:p>
          <w:p w14:paraId="53172670" w14:textId="77777777" w:rsidR="00D472F6" w:rsidRDefault="00D472F6" w:rsidP="00D472F6">
            <w:pPr>
              <w:rPr>
                <w:sz w:val="22"/>
                <w:szCs w:val="22"/>
              </w:rPr>
            </w:pPr>
          </w:p>
          <w:p w14:paraId="3689F4D3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4B4402AE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096064FF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43DF471E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1F2B90BB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26FC6BD9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015D7153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0EA7A69E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01303DE4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01747090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2F8A4636" w14:textId="77777777" w:rsidR="00F51BBF" w:rsidRDefault="00F51BBF" w:rsidP="00C24D69">
            <w:pPr>
              <w:rPr>
                <w:b/>
                <w:sz w:val="22"/>
                <w:szCs w:val="22"/>
              </w:rPr>
            </w:pPr>
          </w:p>
          <w:p w14:paraId="17EA46EC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154B454F" w14:textId="44F429C3" w:rsidR="00D472F6" w:rsidRDefault="00E62333" w:rsidP="00C24D69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64896" behindDoc="0" locked="0" layoutInCell="1" allowOverlap="1" wp14:anchorId="6ECB3F4F" wp14:editId="37A39133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158115</wp:posOffset>
                  </wp:positionV>
                  <wp:extent cx="5525770" cy="6138545"/>
                  <wp:effectExtent l="0" t="0" r="0" b="0"/>
                  <wp:wrapNone/>
                  <wp:docPr id="123575927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759278" name="Рисунок 123575927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770" cy="613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97D29A" w14:textId="134AC855" w:rsidR="00D472F6" w:rsidRDefault="00A503C3" w:rsidP="00C24D69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 w14:anchorId="02DE27BE">
                <v:rect id="_x0000_s1226" style="position:absolute;margin-left:37.95pt;margin-top:5.45pt;width:48.6pt;height:20.65pt;z-index:251725824">
                  <v:textbox>
                    <w:txbxContent>
                      <w:p w14:paraId="312227BE" w14:textId="7C96F45F" w:rsidR="00D653BD" w:rsidRPr="00D653BD" w:rsidRDefault="00D653BD" w:rsidP="00D653BD">
                        <w:pPr>
                          <w:rPr>
                            <w:sz w:val="20"/>
                            <w:szCs w:val="20"/>
                          </w:rPr>
                        </w:pPr>
                        <w:r w:rsidRPr="00D653BD">
                          <w:rPr>
                            <w:sz w:val="20"/>
                            <w:szCs w:val="20"/>
                          </w:rPr>
                          <w:t xml:space="preserve">Лист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</w:p>
          <w:p w14:paraId="10867EF3" w14:textId="059A80C5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0BE5C0B0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7A86A3B6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2A9E7F5D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282FB034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14367D8C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55AD8836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30F85A97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2DABC4F1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26F57A74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44EA9F77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78D1624F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335A186C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0249DD5D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1C4098FF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521EC580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63E26C23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4DF24440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15348337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361B5A8C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4CD2C9D9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1EB9A0CE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7CD65477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72078E00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6A613CE9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273B4AF4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1677707A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71C09049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68D9A386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79F8EA93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4994F9CE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018C675C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17FA5133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08DB6AD2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12AF6C64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55862EA8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293D5A21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6374ECF3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69D74F84" w14:textId="77777777" w:rsidR="00E62333" w:rsidRPr="00AE0D04" w:rsidRDefault="00E62333" w:rsidP="00E62333">
            <w:pPr>
              <w:jc w:val="center"/>
              <w:rPr>
                <w:b/>
              </w:rPr>
            </w:pPr>
            <w:r>
              <w:rPr>
                <w:bCs/>
                <w:iCs/>
                <w:color w:val="000000"/>
                <w:sz w:val="16"/>
                <w:szCs w:val="20"/>
              </w:rPr>
              <w:t xml:space="preserve">     </w:t>
            </w:r>
            <w:r>
              <w:rPr>
                <w:b/>
              </w:rPr>
              <w:t>Масштаб 1: 49 000</w:t>
            </w:r>
          </w:p>
          <w:p w14:paraId="04127BC2" w14:textId="77777777" w:rsidR="00E62333" w:rsidRPr="00AE0D04" w:rsidRDefault="00E62333" w:rsidP="00E623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Pr="00AE0D04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54227E2B" w14:textId="77777777" w:rsidR="00E62333" w:rsidRPr="00AE0D04" w:rsidRDefault="00A503C3" w:rsidP="00E62333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636E0C85">
                <v:rect id="_x0000_s1213" style="position:absolute;margin-left:14.4pt;margin-top:2.1pt;width:18.6pt;height:8.6pt;z-index:251706368" filled="f" fillcolor="black [3213]" strokecolor="#f06" strokeweight=".25pt"/>
              </w:pict>
            </w:r>
            <w:r w:rsidR="00E62333" w:rsidRPr="00AE0D04">
              <w:rPr>
                <w:b/>
                <w:sz w:val="22"/>
                <w:szCs w:val="22"/>
              </w:rPr>
              <w:t xml:space="preserve">             -- </w:t>
            </w:r>
            <w:r w:rsidR="00E62333" w:rsidRPr="00AE0D04">
              <w:rPr>
                <w:sz w:val="22"/>
                <w:szCs w:val="22"/>
              </w:rPr>
              <w:t>граница образуемой части земельного участка (проектные границы публичного сервитута);</w:t>
            </w:r>
          </w:p>
          <w:p w14:paraId="4A4F1668" w14:textId="77777777" w:rsidR="00E62333" w:rsidRPr="00AE0D04" w:rsidRDefault="00A503C3" w:rsidP="00E62333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0FE32E46">
                <v:rect id="_x0000_s1214" style="position:absolute;margin-left:14.1pt;margin-top:2.3pt;width:18.6pt;height:8.6pt;z-index:251707392" filled="f" fillcolor="black [3213]" strokecolor="#974706 [1609]" strokeweight=".25pt"/>
              </w:pict>
            </w:r>
            <w:r w:rsidR="00E62333" w:rsidRPr="00AE0D04">
              <w:rPr>
                <w:sz w:val="22"/>
                <w:szCs w:val="22"/>
              </w:rPr>
              <w:t xml:space="preserve">              --граница земельного участка;   </w:t>
            </w:r>
          </w:p>
          <w:p w14:paraId="571B6501" w14:textId="77777777" w:rsidR="00E62333" w:rsidRPr="00AE0D04" w:rsidRDefault="00A503C3" w:rsidP="00E62333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1972F2BF">
                <v:oval id="_x0000_s1215" style="position:absolute;margin-left:15pt;margin-top:5.4pt;width:3.55pt;height:3.85pt;z-index:251708416" fillcolor="black"/>
              </w:pict>
            </w:r>
            <w:r w:rsidR="00E62333" w:rsidRPr="00AE0D04">
              <w:rPr>
                <w:sz w:val="22"/>
                <w:szCs w:val="22"/>
              </w:rPr>
              <w:t xml:space="preserve">    </w:t>
            </w:r>
            <w:r w:rsidR="00E62333" w:rsidRPr="00AE0D04">
              <w:rPr>
                <w:b/>
                <w:sz w:val="22"/>
                <w:szCs w:val="22"/>
              </w:rPr>
              <w:t xml:space="preserve"> </w:t>
            </w:r>
            <w:r w:rsidR="00E62333" w:rsidRPr="00AE0D04">
              <w:rPr>
                <w:sz w:val="22"/>
                <w:szCs w:val="22"/>
              </w:rPr>
              <w:t xml:space="preserve">   н1</w:t>
            </w:r>
            <w:r w:rsidR="00E62333" w:rsidRPr="00AE0D04">
              <w:rPr>
                <w:b/>
                <w:sz w:val="22"/>
                <w:szCs w:val="22"/>
              </w:rPr>
              <w:t xml:space="preserve"> -- </w:t>
            </w:r>
            <w:r w:rsidR="00E62333" w:rsidRPr="00AE0D04">
              <w:rPr>
                <w:sz w:val="22"/>
                <w:szCs w:val="22"/>
              </w:rPr>
              <w:t>обозначение характерных точек публичного сервитута;</w:t>
            </w:r>
          </w:p>
          <w:p w14:paraId="50FEAD4E" w14:textId="2B630182" w:rsidR="00E62333" w:rsidRPr="00AE0D04" w:rsidRDefault="00E62333" w:rsidP="00E62333">
            <w:pPr>
              <w:rPr>
                <w:b/>
                <w:bCs/>
                <w:sz w:val="22"/>
                <w:szCs w:val="22"/>
                <w:u w:val="single"/>
              </w:rPr>
            </w:pPr>
            <w:r w:rsidRPr="00AE0D04">
              <w:rPr>
                <w:sz w:val="22"/>
                <w:szCs w:val="22"/>
              </w:rPr>
              <w:t xml:space="preserve">     </w:t>
            </w:r>
            <w:r w:rsidRPr="00D472F6"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38:02:041</w:t>
            </w:r>
            <w:r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0</w:t>
            </w:r>
            <w:r w:rsidRPr="00D472F6"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01:</w:t>
            </w:r>
            <w:r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934</w:t>
            </w:r>
            <w:r w:rsidRPr="00AE0D04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AE0D04">
              <w:rPr>
                <w:sz w:val="22"/>
                <w:szCs w:val="22"/>
              </w:rPr>
              <w:t>– кадастровый номер земельного участка;</w:t>
            </w:r>
          </w:p>
          <w:p w14:paraId="554B7049" w14:textId="28A5F634" w:rsidR="00E62333" w:rsidRDefault="00E62333" w:rsidP="00E62333">
            <w:pPr>
              <w:rPr>
                <w:sz w:val="22"/>
                <w:szCs w:val="22"/>
              </w:rPr>
            </w:pPr>
            <w:r w:rsidRPr="00D472F6">
              <w:rPr>
                <w:rFonts w:ascii="Arial" w:hAnsi="Arial" w:cs="Arial"/>
                <w:b/>
                <w:bCs/>
                <w:i/>
                <w:iCs/>
                <w:color w:val="0000CC"/>
                <w:sz w:val="22"/>
                <w:szCs w:val="22"/>
              </w:rPr>
              <w:t xml:space="preserve">    38:02:041</w:t>
            </w:r>
            <w:r>
              <w:rPr>
                <w:rFonts w:ascii="Arial" w:hAnsi="Arial" w:cs="Arial"/>
                <w:b/>
                <w:bCs/>
                <w:i/>
                <w:iCs/>
                <w:color w:val="0000CC"/>
                <w:sz w:val="22"/>
                <w:szCs w:val="22"/>
              </w:rPr>
              <w:t>0</w:t>
            </w:r>
            <w:r w:rsidRPr="00D472F6">
              <w:rPr>
                <w:rFonts w:ascii="Arial" w:hAnsi="Arial" w:cs="Arial"/>
                <w:b/>
                <w:bCs/>
                <w:i/>
                <w:iCs/>
                <w:color w:val="0000CC"/>
                <w:sz w:val="22"/>
                <w:szCs w:val="22"/>
              </w:rPr>
              <w:t>01</w:t>
            </w:r>
            <w:r>
              <w:rPr>
                <w:rFonts w:ascii="Arial" w:hAnsi="Arial" w:cs="Arial"/>
                <w:b/>
                <w:bCs/>
                <w:color w:val="3B1FC7"/>
                <w:sz w:val="22"/>
                <w:szCs w:val="22"/>
              </w:rPr>
              <w:t xml:space="preserve"> </w:t>
            </w:r>
            <w:r w:rsidRPr="00AE0D04">
              <w:rPr>
                <w:b/>
                <w:sz w:val="22"/>
                <w:szCs w:val="22"/>
              </w:rPr>
              <w:t xml:space="preserve">– </w:t>
            </w:r>
            <w:r w:rsidRPr="00AE0D04">
              <w:rPr>
                <w:sz w:val="22"/>
                <w:szCs w:val="22"/>
              </w:rPr>
              <w:t>кадастровый квартал.</w:t>
            </w:r>
          </w:p>
          <w:p w14:paraId="4C76A9C6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02EBA905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4C6380B6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5F798F18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48790032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347EB925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78B32F82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64084C50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06C5FDF9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2BB95F97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47E7549A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33A9A493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4BDB5ACF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27253761" w14:textId="205C53D9" w:rsidR="00D472F6" w:rsidRDefault="00E62333" w:rsidP="00C24D69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70016" behindDoc="0" locked="0" layoutInCell="1" allowOverlap="1" wp14:anchorId="003F08D0" wp14:editId="1EB2423B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158115</wp:posOffset>
                  </wp:positionV>
                  <wp:extent cx="5528945" cy="6141720"/>
                  <wp:effectExtent l="0" t="0" r="0" b="0"/>
                  <wp:wrapNone/>
                  <wp:docPr id="11549036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903636" name="Рисунок 115490363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614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8B2DD4" w14:textId="1C366ECF" w:rsidR="00D472F6" w:rsidRDefault="00A503C3" w:rsidP="00C24D69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 w14:anchorId="02DE27BE">
                <v:rect id="_x0000_s1227" style="position:absolute;margin-left:44.25pt;margin-top:6.55pt;width:48.6pt;height:20.65pt;z-index:251726848">
                  <v:textbox>
                    <w:txbxContent>
                      <w:p w14:paraId="30048B1A" w14:textId="5EB29B5F" w:rsidR="00D653BD" w:rsidRPr="00D653BD" w:rsidRDefault="00D653BD" w:rsidP="00D653BD">
                        <w:pPr>
                          <w:rPr>
                            <w:sz w:val="20"/>
                            <w:szCs w:val="20"/>
                          </w:rPr>
                        </w:pPr>
                        <w:r w:rsidRPr="00D653BD">
                          <w:rPr>
                            <w:sz w:val="20"/>
                            <w:szCs w:val="20"/>
                          </w:rPr>
                          <w:t xml:space="preserve">Лист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</w:p>
          <w:p w14:paraId="63593E19" w14:textId="35A87FAA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11AF7B15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02BE6188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73FA147F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5163EA4A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406AA37E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173925C5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7C6B376C" w14:textId="77777777" w:rsidR="00D472F6" w:rsidRDefault="00D472F6" w:rsidP="00C24D69">
            <w:pPr>
              <w:rPr>
                <w:b/>
                <w:sz w:val="22"/>
                <w:szCs w:val="22"/>
              </w:rPr>
            </w:pPr>
          </w:p>
          <w:p w14:paraId="29755F35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1B5E73AA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27A8D3DC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7832F029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532A57D5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1746B390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1284D08D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431D2012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51AB2F8A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01BEBD0E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57632C79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3A49B947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26C14D63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26E3F7BC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2B6F58D7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21F31528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035DA5D9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11E5DC1E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64050B07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75F06BCE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68A7F0BA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3DB3C3F2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6A50D9F8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79ED3573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5727682D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77C87F9D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37151203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2D6A0C4E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25054FEB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08B21E45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03CD2D61" w14:textId="77777777" w:rsidR="00E62333" w:rsidRPr="00AE0D04" w:rsidRDefault="00E62333" w:rsidP="00E62333">
            <w:pPr>
              <w:jc w:val="center"/>
              <w:rPr>
                <w:b/>
              </w:rPr>
            </w:pPr>
            <w:r>
              <w:rPr>
                <w:bCs/>
                <w:iCs/>
                <w:color w:val="000000"/>
                <w:sz w:val="16"/>
                <w:szCs w:val="20"/>
              </w:rPr>
              <w:t xml:space="preserve">     </w:t>
            </w:r>
            <w:r>
              <w:rPr>
                <w:b/>
              </w:rPr>
              <w:t>Масштаб 1: 49 000</w:t>
            </w:r>
          </w:p>
          <w:p w14:paraId="71528933" w14:textId="77777777" w:rsidR="00E62333" w:rsidRPr="00AE0D04" w:rsidRDefault="00E62333" w:rsidP="00E623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Pr="00AE0D04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066654C1" w14:textId="77777777" w:rsidR="00E62333" w:rsidRPr="00AE0D04" w:rsidRDefault="00A503C3" w:rsidP="00E62333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459B58AA">
                <v:rect id="_x0000_s1216" style="position:absolute;margin-left:14.4pt;margin-top:2.1pt;width:18.6pt;height:8.6pt;z-index:251711488" filled="f" fillcolor="black [3213]" strokecolor="#f06" strokeweight=".25pt"/>
              </w:pict>
            </w:r>
            <w:r w:rsidR="00E62333" w:rsidRPr="00AE0D04">
              <w:rPr>
                <w:b/>
                <w:sz w:val="22"/>
                <w:szCs w:val="22"/>
              </w:rPr>
              <w:t xml:space="preserve">             -- </w:t>
            </w:r>
            <w:r w:rsidR="00E62333" w:rsidRPr="00AE0D04">
              <w:rPr>
                <w:sz w:val="22"/>
                <w:szCs w:val="22"/>
              </w:rPr>
              <w:t>граница образуемой части земельного участка (проектные границы публичного сервитута);</w:t>
            </w:r>
          </w:p>
          <w:p w14:paraId="1ECE20E5" w14:textId="77777777" w:rsidR="00E62333" w:rsidRPr="00AE0D04" w:rsidRDefault="00A503C3" w:rsidP="00E62333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73A54A05">
                <v:rect id="_x0000_s1217" style="position:absolute;margin-left:14.1pt;margin-top:2.3pt;width:18.6pt;height:8.6pt;z-index:251712512" filled="f" fillcolor="black [3213]" strokecolor="#974706 [1609]" strokeweight=".25pt"/>
              </w:pict>
            </w:r>
            <w:r w:rsidR="00E62333" w:rsidRPr="00AE0D04">
              <w:rPr>
                <w:sz w:val="22"/>
                <w:szCs w:val="22"/>
              </w:rPr>
              <w:t xml:space="preserve">              --граница земельного участка;   </w:t>
            </w:r>
          </w:p>
          <w:p w14:paraId="64D0AE2E" w14:textId="77777777" w:rsidR="00E62333" w:rsidRPr="00AE0D04" w:rsidRDefault="00A503C3" w:rsidP="00E62333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2715A0F9">
                <v:oval id="_x0000_s1218" style="position:absolute;margin-left:15pt;margin-top:5.4pt;width:3.55pt;height:3.85pt;z-index:251713536" fillcolor="black"/>
              </w:pict>
            </w:r>
            <w:r w:rsidR="00E62333" w:rsidRPr="00AE0D04">
              <w:rPr>
                <w:sz w:val="22"/>
                <w:szCs w:val="22"/>
              </w:rPr>
              <w:t xml:space="preserve">    </w:t>
            </w:r>
            <w:r w:rsidR="00E62333" w:rsidRPr="00AE0D04">
              <w:rPr>
                <w:b/>
                <w:sz w:val="22"/>
                <w:szCs w:val="22"/>
              </w:rPr>
              <w:t xml:space="preserve"> </w:t>
            </w:r>
            <w:r w:rsidR="00E62333" w:rsidRPr="00AE0D04">
              <w:rPr>
                <w:sz w:val="22"/>
                <w:szCs w:val="22"/>
              </w:rPr>
              <w:t xml:space="preserve">   н1</w:t>
            </w:r>
            <w:r w:rsidR="00E62333" w:rsidRPr="00AE0D04">
              <w:rPr>
                <w:b/>
                <w:sz w:val="22"/>
                <w:szCs w:val="22"/>
              </w:rPr>
              <w:t xml:space="preserve"> -- </w:t>
            </w:r>
            <w:r w:rsidR="00E62333" w:rsidRPr="00AE0D04">
              <w:rPr>
                <w:sz w:val="22"/>
                <w:szCs w:val="22"/>
              </w:rPr>
              <w:t>обозначение характерных точек публичного сервитута;</w:t>
            </w:r>
          </w:p>
          <w:p w14:paraId="34B7155F" w14:textId="77777777" w:rsidR="00E62333" w:rsidRPr="00AE0D04" w:rsidRDefault="00E62333" w:rsidP="00E62333">
            <w:pPr>
              <w:rPr>
                <w:b/>
                <w:bCs/>
                <w:sz w:val="22"/>
                <w:szCs w:val="22"/>
                <w:u w:val="single"/>
              </w:rPr>
            </w:pPr>
            <w:r w:rsidRPr="00AE0D04">
              <w:rPr>
                <w:sz w:val="22"/>
                <w:szCs w:val="22"/>
              </w:rPr>
              <w:t xml:space="preserve">     </w:t>
            </w:r>
            <w:r w:rsidRPr="00D472F6"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38:02:041</w:t>
            </w:r>
            <w:r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0</w:t>
            </w:r>
            <w:r w:rsidRPr="00D472F6"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01:</w:t>
            </w:r>
            <w:r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934</w:t>
            </w:r>
            <w:r w:rsidRPr="00AE0D04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AE0D04">
              <w:rPr>
                <w:sz w:val="22"/>
                <w:szCs w:val="22"/>
              </w:rPr>
              <w:t>– кадастровый номер земельного участка;</w:t>
            </w:r>
          </w:p>
          <w:p w14:paraId="6EBB9E3F" w14:textId="77777777" w:rsidR="00E62333" w:rsidRDefault="00E62333" w:rsidP="00E62333">
            <w:pPr>
              <w:rPr>
                <w:sz w:val="22"/>
                <w:szCs w:val="22"/>
              </w:rPr>
            </w:pPr>
            <w:r w:rsidRPr="00D472F6">
              <w:rPr>
                <w:rFonts w:ascii="Arial" w:hAnsi="Arial" w:cs="Arial"/>
                <w:b/>
                <w:bCs/>
                <w:i/>
                <w:iCs/>
                <w:color w:val="0000CC"/>
                <w:sz w:val="22"/>
                <w:szCs w:val="22"/>
              </w:rPr>
              <w:t xml:space="preserve">    38:02:041</w:t>
            </w:r>
            <w:r>
              <w:rPr>
                <w:rFonts w:ascii="Arial" w:hAnsi="Arial" w:cs="Arial"/>
                <w:b/>
                <w:bCs/>
                <w:i/>
                <w:iCs/>
                <w:color w:val="0000CC"/>
                <w:sz w:val="22"/>
                <w:szCs w:val="22"/>
              </w:rPr>
              <w:t>0</w:t>
            </w:r>
            <w:r w:rsidRPr="00D472F6">
              <w:rPr>
                <w:rFonts w:ascii="Arial" w:hAnsi="Arial" w:cs="Arial"/>
                <w:b/>
                <w:bCs/>
                <w:i/>
                <w:iCs/>
                <w:color w:val="0000CC"/>
                <w:sz w:val="22"/>
                <w:szCs w:val="22"/>
              </w:rPr>
              <w:t>01</w:t>
            </w:r>
            <w:r>
              <w:rPr>
                <w:rFonts w:ascii="Arial" w:hAnsi="Arial" w:cs="Arial"/>
                <w:b/>
                <w:bCs/>
                <w:color w:val="3B1FC7"/>
                <w:sz w:val="22"/>
                <w:szCs w:val="22"/>
              </w:rPr>
              <w:t xml:space="preserve"> </w:t>
            </w:r>
            <w:r w:rsidRPr="00AE0D04">
              <w:rPr>
                <w:b/>
                <w:sz w:val="22"/>
                <w:szCs w:val="22"/>
              </w:rPr>
              <w:t xml:space="preserve">– </w:t>
            </w:r>
            <w:r w:rsidRPr="00AE0D04">
              <w:rPr>
                <w:sz w:val="22"/>
                <w:szCs w:val="22"/>
              </w:rPr>
              <w:t>кадастровый квартал.</w:t>
            </w:r>
          </w:p>
          <w:p w14:paraId="2EB2D4B1" w14:textId="77777777" w:rsidR="00E62333" w:rsidRDefault="00E62333" w:rsidP="00E62333">
            <w:pPr>
              <w:rPr>
                <w:b/>
                <w:sz w:val="22"/>
                <w:szCs w:val="22"/>
              </w:rPr>
            </w:pPr>
          </w:p>
          <w:p w14:paraId="162C5CF4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190B9DDB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2092B072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13DD65B0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2D1B6175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745C2C36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4F4B3A59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680C89FE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36BB8C86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3DC8B953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6D3315C8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763CA103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2478EB19" w14:textId="18348E40" w:rsidR="00E62333" w:rsidRDefault="00A503C3" w:rsidP="00C24D69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lastRenderedPageBreak/>
              <w:pict w14:anchorId="02DE27BE">
                <v:rect id="_x0000_s1228" style="position:absolute;margin-left:44.25pt;margin-top:10.2pt;width:48.6pt;height:20.65pt;z-index:251727872">
                  <v:textbox>
                    <w:txbxContent>
                      <w:p w14:paraId="50314F48" w14:textId="0511664F" w:rsidR="00D653BD" w:rsidRPr="00D653BD" w:rsidRDefault="00D653BD" w:rsidP="00D653BD">
                        <w:pPr>
                          <w:rPr>
                            <w:sz w:val="20"/>
                            <w:szCs w:val="20"/>
                          </w:rPr>
                        </w:pPr>
                        <w:r w:rsidRPr="00D653BD">
                          <w:rPr>
                            <w:sz w:val="20"/>
                            <w:szCs w:val="20"/>
                          </w:rPr>
                          <w:t xml:space="preserve">Лист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F27832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5136" behindDoc="0" locked="0" layoutInCell="1" allowOverlap="1" wp14:anchorId="2209D101" wp14:editId="04949462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81915</wp:posOffset>
                  </wp:positionV>
                  <wp:extent cx="5522595" cy="6138545"/>
                  <wp:effectExtent l="0" t="0" r="0" b="0"/>
                  <wp:wrapNone/>
                  <wp:docPr id="138264025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640259" name="Рисунок 138264025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595" cy="613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6E35FE" w14:textId="3BBF9BE8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654BDEE0" w14:textId="68657B35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0F8FB706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4D2EB4AE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1F7A56B3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0B2D208B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69BFD2E0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09CC5F72" w14:textId="77777777" w:rsidR="00E62333" w:rsidRDefault="00E62333" w:rsidP="00C24D69">
            <w:pPr>
              <w:rPr>
                <w:b/>
                <w:sz w:val="22"/>
                <w:szCs w:val="22"/>
              </w:rPr>
            </w:pPr>
          </w:p>
          <w:p w14:paraId="56CE4A0A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3DF12DE4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399638B9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6674AB2F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0F0C6ED2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185C7035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70D160C7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19027338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54DEAFC2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4EC7A831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094468FF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6C22C4AF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196FF693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4E85EC84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689E82CB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142A8540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34D12BC1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23FDB430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45F57587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4E563B82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7225980D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711B4E46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13C6D321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4C0AECDC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22229250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62300360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484E2917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6A10D22C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05EE8CFB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2CCA2E85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06E0880F" w14:textId="77777777" w:rsidR="00F27832" w:rsidRPr="00AE0D04" w:rsidRDefault="00F27832" w:rsidP="00F27832">
            <w:pPr>
              <w:jc w:val="center"/>
              <w:rPr>
                <w:b/>
              </w:rPr>
            </w:pPr>
            <w:r>
              <w:rPr>
                <w:bCs/>
                <w:iCs/>
                <w:color w:val="000000"/>
                <w:sz w:val="16"/>
                <w:szCs w:val="20"/>
              </w:rPr>
              <w:t xml:space="preserve">     </w:t>
            </w:r>
            <w:r>
              <w:rPr>
                <w:b/>
              </w:rPr>
              <w:t>Масштаб 1: 49 000</w:t>
            </w:r>
          </w:p>
          <w:p w14:paraId="6ED04DCF" w14:textId="77777777" w:rsidR="00F27832" w:rsidRPr="00AE0D04" w:rsidRDefault="00F27832" w:rsidP="00F2783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Pr="00AE0D04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4845FE67" w14:textId="77777777" w:rsidR="00F27832" w:rsidRPr="00AE0D04" w:rsidRDefault="00A503C3" w:rsidP="00F27832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2C4526ED">
                <v:rect id="_x0000_s1219" style="position:absolute;margin-left:14.4pt;margin-top:2.1pt;width:18.6pt;height:8.6pt;z-index:251716608" filled="f" fillcolor="black [3213]" strokecolor="#f06" strokeweight=".25pt"/>
              </w:pict>
            </w:r>
            <w:r w:rsidR="00F27832" w:rsidRPr="00AE0D04">
              <w:rPr>
                <w:b/>
                <w:sz w:val="22"/>
                <w:szCs w:val="22"/>
              </w:rPr>
              <w:t xml:space="preserve">             -- </w:t>
            </w:r>
            <w:r w:rsidR="00F27832" w:rsidRPr="00AE0D04">
              <w:rPr>
                <w:sz w:val="22"/>
                <w:szCs w:val="22"/>
              </w:rPr>
              <w:t>граница образуемой части земельного участка (проектные границы публичного сервитута);</w:t>
            </w:r>
          </w:p>
          <w:p w14:paraId="403D872A" w14:textId="77777777" w:rsidR="00F27832" w:rsidRPr="00AE0D04" w:rsidRDefault="00A503C3" w:rsidP="00F27832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73F32291">
                <v:rect id="_x0000_s1220" style="position:absolute;margin-left:14.1pt;margin-top:2.3pt;width:18.6pt;height:8.6pt;z-index:251717632" filled="f" fillcolor="black [3213]" strokecolor="#974706 [1609]" strokeweight=".25pt"/>
              </w:pict>
            </w:r>
            <w:r w:rsidR="00F27832" w:rsidRPr="00AE0D04">
              <w:rPr>
                <w:sz w:val="22"/>
                <w:szCs w:val="22"/>
              </w:rPr>
              <w:t xml:space="preserve">              --граница земельного участка;   </w:t>
            </w:r>
          </w:p>
          <w:p w14:paraId="1377369E" w14:textId="77777777" w:rsidR="00F27832" w:rsidRPr="00AE0D04" w:rsidRDefault="00A503C3" w:rsidP="00F27832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51821806">
                <v:oval id="_x0000_s1221" style="position:absolute;margin-left:15pt;margin-top:5.4pt;width:3.55pt;height:3.85pt;z-index:251718656" fillcolor="black"/>
              </w:pict>
            </w:r>
            <w:r w:rsidR="00F27832" w:rsidRPr="00AE0D04">
              <w:rPr>
                <w:sz w:val="22"/>
                <w:szCs w:val="22"/>
              </w:rPr>
              <w:t xml:space="preserve">    </w:t>
            </w:r>
            <w:r w:rsidR="00F27832" w:rsidRPr="00AE0D04">
              <w:rPr>
                <w:b/>
                <w:sz w:val="22"/>
                <w:szCs w:val="22"/>
              </w:rPr>
              <w:t xml:space="preserve"> </w:t>
            </w:r>
            <w:r w:rsidR="00F27832" w:rsidRPr="00AE0D04">
              <w:rPr>
                <w:sz w:val="22"/>
                <w:szCs w:val="22"/>
              </w:rPr>
              <w:t xml:space="preserve">   н1</w:t>
            </w:r>
            <w:r w:rsidR="00F27832" w:rsidRPr="00AE0D04">
              <w:rPr>
                <w:b/>
                <w:sz w:val="22"/>
                <w:szCs w:val="22"/>
              </w:rPr>
              <w:t xml:space="preserve"> -- </w:t>
            </w:r>
            <w:r w:rsidR="00F27832" w:rsidRPr="00AE0D04">
              <w:rPr>
                <w:sz w:val="22"/>
                <w:szCs w:val="22"/>
              </w:rPr>
              <w:t>обозначение характерных точек публичного сервитута;</w:t>
            </w:r>
          </w:p>
          <w:p w14:paraId="5F771580" w14:textId="77777777" w:rsidR="00F27832" w:rsidRPr="00AE0D04" w:rsidRDefault="00F27832" w:rsidP="00F27832">
            <w:pPr>
              <w:rPr>
                <w:b/>
                <w:bCs/>
                <w:sz w:val="22"/>
                <w:szCs w:val="22"/>
                <w:u w:val="single"/>
              </w:rPr>
            </w:pPr>
            <w:r w:rsidRPr="00AE0D04">
              <w:rPr>
                <w:sz w:val="22"/>
                <w:szCs w:val="22"/>
              </w:rPr>
              <w:t xml:space="preserve">     </w:t>
            </w:r>
            <w:r w:rsidRPr="00D472F6"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38:02:041</w:t>
            </w:r>
            <w:r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0</w:t>
            </w:r>
            <w:r w:rsidRPr="00D472F6"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01:</w:t>
            </w:r>
            <w:r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934</w:t>
            </w:r>
            <w:r w:rsidRPr="00AE0D04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AE0D04">
              <w:rPr>
                <w:sz w:val="22"/>
                <w:szCs w:val="22"/>
              </w:rPr>
              <w:t>– кадастровый номер земельного участка;</w:t>
            </w:r>
          </w:p>
          <w:p w14:paraId="7680C1FD" w14:textId="77777777" w:rsidR="00F27832" w:rsidRDefault="00F27832" w:rsidP="00F27832">
            <w:pPr>
              <w:rPr>
                <w:sz w:val="22"/>
                <w:szCs w:val="22"/>
              </w:rPr>
            </w:pPr>
            <w:r w:rsidRPr="00D472F6">
              <w:rPr>
                <w:rFonts w:ascii="Arial" w:hAnsi="Arial" w:cs="Arial"/>
                <w:b/>
                <w:bCs/>
                <w:i/>
                <w:iCs/>
                <w:color w:val="0000CC"/>
                <w:sz w:val="22"/>
                <w:szCs w:val="22"/>
              </w:rPr>
              <w:t xml:space="preserve">    38:02:041</w:t>
            </w:r>
            <w:r>
              <w:rPr>
                <w:rFonts w:ascii="Arial" w:hAnsi="Arial" w:cs="Arial"/>
                <w:b/>
                <w:bCs/>
                <w:i/>
                <w:iCs/>
                <w:color w:val="0000CC"/>
                <w:sz w:val="22"/>
                <w:szCs w:val="22"/>
              </w:rPr>
              <w:t>0</w:t>
            </w:r>
            <w:r w:rsidRPr="00D472F6">
              <w:rPr>
                <w:rFonts w:ascii="Arial" w:hAnsi="Arial" w:cs="Arial"/>
                <w:b/>
                <w:bCs/>
                <w:i/>
                <w:iCs/>
                <w:color w:val="0000CC"/>
                <w:sz w:val="22"/>
                <w:szCs w:val="22"/>
              </w:rPr>
              <w:t>01</w:t>
            </w:r>
            <w:r>
              <w:rPr>
                <w:rFonts w:ascii="Arial" w:hAnsi="Arial" w:cs="Arial"/>
                <w:b/>
                <w:bCs/>
                <w:color w:val="3B1FC7"/>
                <w:sz w:val="22"/>
                <w:szCs w:val="22"/>
              </w:rPr>
              <w:t xml:space="preserve"> </w:t>
            </w:r>
            <w:r w:rsidRPr="00AE0D04">
              <w:rPr>
                <w:b/>
                <w:sz w:val="22"/>
                <w:szCs w:val="22"/>
              </w:rPr>
              <w:t xml:space="preserve">– </w:t>
            </w:r>
            <w:r w:rsidRPr="00AE0D04">
              <w:rPr>
                <w:sz w:val="22"/>
                <w:szCs w:val="22"/>
              </w:rPr>
              <w:t>кадастровый квартал.</w:t>
            </w:r>
          </w:p>
          <w:p w14:paraId="449EF5BB" w14:textId="77777777" w:rsidR="00F27832" w:rsidRDefault="00F27832" w:rsidP="00F27832">
            <w:pPr>
              <w:rPr>
                <w:b/>
                <w:sz w:val="22"/>
                <w:szCs w:val="22"/>
              </w:rPr>
            </w:pPr>
          </w:p>
          <w:p w14:paraId="2145D34A" w14:textId="77777777" w:rsidR="00F27832" w:rsidRDefault="00F27832" w:rsidP="00F27832">
            <w:pPr>
              <w:rPr>
                <w:b/>
                <w:sz w:val="22"/>
                <w:szCs w:val="22"/>
              </w:rPr>
            </w:pPr>
          </w:p>
          <w:p w14:paraId="0F8B8DD1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728B3B30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30427E15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4DE6740C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7882ADF6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0F358738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43367559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1AFC609E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022AF1DA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6B822AF1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1EA6BF4F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497BEE90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587060DF" w14:textId="3C3B5742" w:rsidR="00A43C7B" w:rsidRDefault="00A503C3" w:rsidP="00C24D69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lastRenderedPageBreak/>
              <w:pict w14:anchorId="02DE27BE">
                <v:rect id="_x0000_s1229" style="position:absolute;margin-left:424.5pt;margin-top:12.45pt;width:48.6pt;height:20.65pt;z-index:251728896">
                  <v:textbox>
                    <w:txbxContent>
                      <w:p w14:paraId="77DB4DBC" w14:textId="5596F85D" w:rsidR="00D653BD" w:rsidRPr="00D653BD" w:rsidRDefault="00D653BD" w:rsidP="00D653BD">
                        <w:pPr>
                          <w:rPr>
                            <w:sz w:val="20"/>
                            <w:szCs w:val="20"/>
                          </w:rPr>
                        </w:pPr>
                        <w:r w:rsidRPr="00D653BD">
                          <w:rPr>
                            <w:sz w:val="20"/>
                            <w:szCs w:val="20"/>
                          </w:rPr>
                          <w:t xml:space="preserve">Лист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</w:p>
          <w:p w14:paraId="5FC255C8" w14:textId="5DABAB99" w:rsidR="00A43C7B" w:rsidRDefault="00F27832" w:rsidP="00C24D69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3328" behindDoc="0" locked="0" layoutInCell="1" allowOverlap="1" wp14:anchorId="4769B9B5" wp14:editId="17286AC4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-59690</wp:posOffset>
                  </wp:positionV>
                  <wp:extent cx="5532120" cy="6141720"/>
                  <wp:effectExtent l="0" t="0" r="0" b="0"/>
                  <wp:wrapNone/>
                  <wp:docPr id="110529492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294927" name="Рисунок 11052949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0" cy="614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975C27" w14:textId="37C2837E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39B93C62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14DBC205" w14:textId="77777777" w:rsidR="00A43C7B" w:rsidRDefault="00A43C7B" w:rsidP="00C24D69">
            <w:pPr>
              <w:rPr>
                <w:b/>
                <w:sz w:val="22"/>
                <w:szCs w:val="22"/>
              </w:rPr>
            </w:pPr>
          </w:p>
          <w:p w14:paraId="4A790BED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368DBFC8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4E289D57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4620B8D0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029447C4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3042AA44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4D6BBDF9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462976B8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37A934CE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60C79F57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4AF9E234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7BCD496D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0ADDACB4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61C2ABD3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26CC24CE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7CBF8259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303AF024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17D41B09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7B4CB479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4F5252D0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3F5D9015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119776E7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2C22B576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4D95CA57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0502D4EA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42FADDFB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273F0E19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338BC8D8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10EB2EA8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51839920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5D2E45D5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710F03A5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274F569B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68F48FBF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2FAFDAFA" w14:textId="77777777" w:rsidR="00F27832" w:rsidRPr="00AE0D04" w:rsidRDefault="00F27832" w:rsidP="00F27832">
            <w:pPr>
              <w:jc w:val="center"/>
              <w:rPr>
                <w:b/>
              </w:rPr>
            </w:pPr>
            <w:r>
              <w:rPr>
                <w:b/>
              </w:rPr>
              <w:t>Масштаб 1: 49 000</w:t>
            </w:r>
          </w:p>
          <w:p w14:paraId="08707F11" w14:textId="77777777" w:rsidR="00F27832" w:rsidRPr="00AE0D04" w:rsidRDefault="00F27832" w:rsidP="00F2783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Pr="00AE0D04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14:paraId="5EC76546" w14:textId="77777777" w:rsidR="00F27832" w:rsidRPr="00AE0D04" w:rsidRDefault="00A503C3" w:rsidP="00F27832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095CD9EC">
                <v:rect id="_x0000_s1222" style="position:absolute;margin-left:14.4pt;margin-top:2.1pt;width:18.6pt;height:8.6pt;z-index:251721728" filled="f" fillcolor="black [3213]" strokecolor="#f06" strokeweight=".25pt"/>
              </w:pict>
            </w:r>
            <w:r w:rsidR="00F27832" w:rsidRPr="00AE0D04">
              <w:rPr>
                <w:b/>
                <w:sz w:val="22"/>
                <w:szCs w:val="22"/>
              </w:rPr>
              <w:t xml:space="preserve">             -- </w:t>
            </w:r>
            <w:r w:rsidR="00F27832" w:rsidRPr="00AE0D04">
              <w:rPr>
                <w:sz w:val="22"/>
                <w:szCs w:val="22"/>
              </w:rPr>
              <w:t>граница образуемой части земельного участка (проектные границы публичного сервитута);</w:t>
            </w:r>
          </w:p>
          <w:p w14:paraId="22850DD1" w14:textId="77777777" w:rsidR="00F27832" w:rsidRPr="00AE0D04" w:rsidRDefault="00A503C3" w:rsidP="00F27832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4A20E7C9">
                <v:rect id="_x0000_s1223" style="position:absolute;margin-left:14.1pt;margin-top:2.3pt;width:18.6pt;height:8.6pt;z-index:251722752" filled="f" fillcolor="black [3213]" strokecolor="#974706 [1609]" strokeweight=".25pt"/>
              </w:pict>
            </w:r>
            <w:r w:rsidR="00F27832" w:rsidRPr="00AE0D04">
              <w:rPr>
                <w:sz w:val="22"/>
                <w:szCs w:val="22"/>
              </w:rPr>
              <w:t xml:space="preserve">              --граница земельного участка;   </w:t>
            </w:r>
          </w:p>
          <w:p w14:paraId="656FC72B" w14:textId="77777777" w:rsidR="00F27832" w:rsidRPr="00AE0D04" w:rsidRDefault="00A503C3" w:rsidP="00F27832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6B68D492">
                <v:oval id="_x0000_s1224" style="position:absolute;margin-left:15pt;margin-top:5.4pt;width:3.55pt;height:3.85pt;z-index:251723776" fillcolor="black"/>
              </w:pict>
            </w:r>
            <w:r w:rsidR="00F27832" w:rsidRPr="00AE0D04">
              <w:rPr>
                <w:sz w:val="22"/>
                <w:szCs w:val="22"/>
              </w:rPr>
              <w:t xml:space="preserve">    </w:t>
            </w:r>
            <w:r w:rsidR="00F27832" w:rsidRPr="00AE0D04">
              <w:rPr>
                <w:b/>
                <w:sz w:val="22"/>
                <w:szCs w:val="22"/>
              </w:rPr>
              <w:t xml:space="preserve"> </w:t>
            </w:r>
            <w:r w:rsidR="00F27832" w:rsidRPr="00AE0D04">
              <w:rPr>
                <w:sz w:val="22"/>
                <w:szCs w:val="22"/>
              </w:rPr>
              <w:t xml:space="preserve">   н1</w:t>
            </w:r>
            <w:r w:rsidR="00F27832" w:rsidRPr="00AE0D04">
              <w:rPr>
                <w:b/>
                <w:sz w:val="22"/>
                <w:szCs w:val="22"/>
              </w:rPr>
              <w:t xml:space="preserve"> -- </w:t>
            </w:r>
            <w:r w:rsidR="00F27832" w:rsidRPr="00AE0D04">
              <w:rPr>
                <w:sz w:val="22"/>
                <w:szCs w:val="22"/>
              </w:rPr>
              <w:t>обозначение характерных точек публичного сервитута;</w:t>
            </w:r>
          </w:p>
          <w:p w14:paraId="0C3897F6" w14:textId="201414C1" w:rsidR="00F27832" w:rsidRPr="00AE0D04" w:rsidRDefault="00F27832" w:rsidP="00F27832">
            <w:pPr>
              <w:rPr>
                <w:b/>
                <w:bCs/>
                <w:sz w:val="22"/>
                <w:szCs w:val="22"/>
                <w:u w:val="single"/>
              </w:rPr>
            </w:pPr>
            <w:r w:rsidRPr="00AE0D04">
              <w:rPr>
                <w:sz w:val="22"/>
                <w:szCs w:val="22"/>
              </w:rPr>
              <w:t xml:space="preserve">     </w:t>
            </w:r>
            <w:r w:rsidRPr="00D472F6"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38:02:041</w:t>
            </w:r>
            <w:r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0</w:t>
            </w:r>
            <w:r w:rsidRPr="00D472F6"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01:</w:t>
            </w:r>
            <w:r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93</w:t>
            </w:r>
            <w:r w:rsidR="00D653BD"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3</w:t>
            </w:r>
            <w:r w:rsidRPr="00AE0D04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AE0D04">
              <w:rPr>
                <w:sz w:val="22"/>
                <w:szCs w:val="22"/>
              </w:rPr>
              <w:t>– кадастровый номер земельного участка;</w:t>
            </w:r>
          </w:p>
          <w:p w14:paraId="722A7BF3" w14:textId="77777777" w:rsidR="00F27832" w:rsidRDefault="00F27832" w:rsidP="00F27832">
            <w:pPr>
              <w:rPr>
                <w:sz w:val="22"/>
                <w:szCs w:val="22"/>
              </w:rPr>
            </w:pPr>
            <w:r w:rsidRPr="00D472F6">
              <w:rPr>
                <w:rFonts w:ascii="Arial" w:hAnsi="Arial" w:cs="Arial"/>
                <w:b/>
                <w:bCs/>
                <w:i/>
                <w:iCs/>
                <w:color w:val="0000CC"/>
                <w:sz w:val="22"/>
                <w:szCs w:val="22"/>
              </w:rPr>
              <w:t xml:space="preserve">    38:02:041</w:t>
            </w:r>
            <w:r>
              <w:rPr>
                <w:rFonts w:ascii="Arial" w:hAnsi="Arial" w:cs="Arial"/>
                <w:b/>
                <w:bCs/>
                <w:i/>
                <w:iCs/>
                <w:color w:val="0000CC"/>
                <w:sz w:val="22"/>
                <w:szCs w:val="22"/>
              </w:rPr>
              <w:t>0</w:t>
            </w:r>
            <w:r w:rsidRPr="00D472F6">
              <w:rPr>
                <w:rFonts w:ascii="Arial" w:hAnsi="Arial" w:cs="Arial"/>
                <w:b/>
                <w:bCs/>
                <w:i/>
                <w:iCs/>
                <w:color w:val="0000CC"/>
                <w:sz w:val="22"/>
                <w:szCs w:val="22"/>
              </w:rPr>
              <w:t>01</w:t>
            </w:r>
            <w:r>
              <w:rPr>
                <w:rFonts w:ascii="Arial" w:hAnsi="Arial" w:cs="Arial"/>
                <w:b/>
                <w:bCs/>
                <w:color w:val="3B1FC7"/>
                <w:sz w:val="22"/>
                <w:szCs w:val="22"/>
              </w:rPr>
              <w:t xml:space="preserve"> </w:t>
            </w:r>
            <w:r w:rsidRPr="00AE0D04">
              <w:rPr>
                <w:b/>
                <w:sz w:val="22"/>
                <w:szCs w:val="22"/>
              </w:rPr>
              <w:t xml:space="preserve">– </w:t>
            </w:r>
            <w:r w:rsidRPr="00AE0D04">
              <w:rPr>
                <w:sz w:val="22"/>
                <w:szCs w:val="22"/>
              </w:rPr>
              <w:t>кадастровый квартал.</w:t>
            </w:r>
          </w:p>
          <w:p w14:paraId="4A51809C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5D26A7FA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3B58A3E7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2A7A5740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576FB7C4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695368A8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7C4C457D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0D6E72B7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13D84FCE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2AC1B43A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3D3C477F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3C7C008E" w14:textId="77777777" w:rsidR="00F27832" w:rsidRDefault="00F27832" w:rsidP="00C24D69">
            <w:pPr>
              <w:rPr>
                <w:b/>
                <w:sz w:val="22"/>
                <w:szCs w:val="22"/>
              </w:rPr>
            </w:pPr>
          </w:p>
          <w:p w14:paraId="6702BC94" w14:textId="4F38873A" w:rsidR="00F27832" w:rsidRPr="00AE0D04" w:rsidRDefault="00F27832" w:rsidP="00C24D69">
            <w:pPr>
              <w:rPr>
                <w:b/>
                <w:sz w:val="22"/>
                <w:szCs w:val="22"/>
              </w:rPr>
            </w:pPr>
          </w:p>
        </w:tc>
      </w:tr>
    </w:tbl>
    <w:p w14:paraId="58A49BC2" w14:textId="77777777"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AE3F52">
      <w:footerReference w:type="even" r:id="rId14"/>
      <w:footerReference w:type="default" r:id="rId15"/>
      <w:pgSz w:w="11906" w:h="16838" w:code="9"/>
      <w:pgMar w:top="284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02ABFD" w14:textId="77777777" w:rsidR="00A503C3" w:rsidRDefault="00A503C3">
      <w:r>
        <w:separator/>
      </w:r>
    </w:p>
  </w:endnote>
  <w:endnote w:type="continuationSeparator" w:id="0">
    <w:p w14:paraId="79E9C82E" w14:textId="77777777" w:rsidR="00A503C3" w:rsidRDefault="00A50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5BFDCC" w14:textId="77777777" w:rsidR="00610D14" w:rsidRDefault="009E482D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10D14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D243780" w14:textId="77777777" w:rsidR="00610D14" w:rsidRDefault="00610D14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717B6" w14:textId="77777777" w:rsidR="00610D14" w:rsidRDefault="00610D14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B955B1" w14:textId="77777777" w:rsidR="00A503C3" w:rsidRDefault="00A503C3">
      <w:r>
        <w:separator/>
      </w:r>
    </w:p>
  </w:footnote>
  <w:footnote w:type="continuationSeparator" w:id="0">
    <w:p w14:paraId="5F42D601" w14:textId="77777777" w:rsidR="00A503C3" w:rsidRDefault="00A503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c60,blue,#00c,#050999,#f06,#2b03bd,#090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0021"/>
    <w:rsid w:val="000149C6"/>
    <w:rsid w:val="00041B92"/>
    <w:rsid w:val="00042F3B"/>
    <w:rsid w:val="00063254"/>
    <w:rsid w:val="0007437B"/>
    <w:rsid w:val="00080CE5"/>
    <w:rsid w:val="000C0CDA"/>
    <w:rsid w:val="000C1836"/>
    <w:rsid w:val="000C6E39"/>
    <w:rsid w:val="000D59F8"/>
    <w:rsid w:val="000E0AF3"/>
    <w:rsid w:val="000E54D2"/>
    <w:rsid w:val="000E56A9"/>
    <w:rsid w:val="000E6177"/>
    <w:rsid w:val="000E643F"/>
    <w:rsid w:val="000E76F9"/>
    <w:rsid w:val="001200D0"/>
    <w:rsid w:val="00122D6B"/>
    <w:rsid w:val="0012426B"/>
    <w:rsid w:val="001556B0"/>
    <w:rsid w:val="00170DEB"/>
    <w:rsid w:val="00172448"/>
    <w:rsid w:val="00173C89"/>
    <w:rsid w:val="00183C1F"/>
    <w:rsid w:val="0018406D"/>
    <w:rsid w:val="001A6411"/>
    <w:rsid w:val="001A73C5"/>
    <w:rsid w:val="001A7A22"/>
    <w:rsid w:val="001B3069"/>
    <w:rsid w:val="001C3AD5"/>
    <w:rsid w:val="001C61FA"/>
    <w:rsid w:val="001C6FA3"/>
    <w:rsid w:val="001D1BAD"/>
    <w:rsid w:val="00202AB9"/>
    <w:rsid w:val="00212E07"/>
    <w:rsid w:val="00235B59"/>
    <w:rsid w:val="00256C72"/>
    <w:rsid w:val="002772FC"/>
    <w:rsid w:val="00281DA4"/>
    <w:rsid w:val="002A0F66"/>
    <w:rsid w:val="002C09BF"/>
    <w:rsid w:val="002C68A8"/>
    <w:rsid w:val="002D262F"/>
    <w:rsid w:val="002E3FCA"/>
    <w:rsid w:val="002E69BF"/>
    <w:rsid w:val="0030725E"/>
    <w:rsid w:val="003129C3"/>
    <w:rsid w:val="003232FE"/>
    <w:rsid w:val="00335943"/>
    <w:rsid w:val="00335B15"/>
    <w:rsid w:val="00344870"/>
    <w:rsid w:val="00350D70"/>
    <w:rsid w:val="003549A0"/>
    <w:rsid w:val="00354B51"/>
    <w:rsid w:val="0038624B"/>
    <w:rsid w:val="00390CD8"/>
    <w:rsid w:val="003A159D"/>
    <w:rsid w:val="003A5F96"/>
    <w:rsid w:val="003C627B"/>
    <w:rsid w:val="003D6ECE"/>
    <w:rsid w:val="003D74E4"/>
    <w:rsid w:val="003F3DBA"/>
    <w:rsid w:val="003F7F20"/>
    <w:rsid w:val="0040253E"/>
    <w:rsid w:val="0040456D"/>
    <w:rsid w:val="004179A5"/>
    <w:rsid w:val="00432044"/>
    <w:rsid w:val="00464E32"/>
    <w:rsid w:val="0048756A"/>
    <w:rsid w:val="004951A1"/>
    <w:rsid w:val="004C07D1"/>
    <w:rsid w:val="004C2A63"/>
    <w:rsid w:val="004E7F82"/>
    <w:rsid w:val="0052778D"/>
    <w:rsid w:val="0054169C"/>
    <w:rsid w:val="005637F9"/>
    <w:rsid w:val="00563CC4"/>
    <w:rsid w:val="00576B2C"/>
    <w:rsid w:val="00583DAE"/>
    <w:rsid w:val="00596163"/>
    <w:rsid w:val="005B4876"/>
    <w:rsid w:val="005B77DD"/>
    <w:rsid w:val="005B77DE"/>
    <w:rsid w:val="005D5EED"/>
    <w:rsid w:val="005D6991"/>
    <w:rsid w:val="00606548"/>
    <w:rsid w:val="00610D14"/>
    <w:rsid w:val="006151C2"/>
    <w:rsid w:val="006219FD"/>
    <w:rsid w:val="006731FF"/>
    <w:rsid w:val="006807C0"/>
    <w:rsid w:val="00686BEA"/>
    <w:rsid w:val="00693753"/>
    <w:rsid w:val="006A0AC3"/>
    <w:rsid w:val="006A16E6"/>
    <w:rsid w:val="006A750A"/>
    <w:rsid w:val="006B30A3"/>
    <w:rsid w:val="006B3C3E"/>
    <w:rsid w:val="006B7EAA"/>
    <w:rsid w:val="006C1AA7"/>
    <w:rsid w:val="006E39FE"/>
    <w:rsid w:val="0070690C"/>
    <w:rsid w:val="0071241E"/>
    <w:rsid w:val="007124A8"/>
    <w:rsid w:val="00724B44"/>
    <w:rsid w:val="00732DEE"/>
    <w:rsid w:val="00733B77"/>
    <w:rsid w:val="00766EE1"/>
    <w:rsid w:val="00773E74"/>
    <w:rsid w:val="007915B4"/>
    <w:rsid w:val="007B0B74"/>
    <w:rsid w:val="007B1A3F"/>
    <w:rsid w:val="007B21FA"/>
    <w:rsid w:val="007D4C30"/>
    <w:rsid w:val="007D4ED1"/>
    <w:rsid w:val="007D58BE"/>
    <w:rsid w:val="007E1B10"/>
    <w:rsid w:val="007E2B6B"/>
    <w:rsid w:val="007E5E3B"/>
    <w:rsid w:val="007E771A"/>
    <w:rsid w:val="00822DAC"/>
    <w:rsid w:val="008333C3"/>
    <w:rsid w:val="00835B1C"/>
    <w:rsid w:val="00836A1B"/>
    <w:rsid w:val="008512BE"/>
    <w:rsid w:val="00855A78"/>
    <w:rsid w:val="00883408"/>
    <w:rsid w:val="0088746C"/>
    <w:rsid w:val="00890021"/>
    <w:rsid w:val="0089167A"/>
    <w:rsid w:val="008A0964"/>
    <w:rsid w:val="008A19AA"/>
    <w:rsid w:val="008A488D"/>
    <w:rsid w:val="008B4695"/>
    <w:rsid w:val="008C0523"/>
    <w:rsid w:val="008D51C3"/>
    <w:rsid w:val="008D5507"/>
    <w:rsid w:val="008E3293"/>
    <w:rsid w:val="008F66B1"/>
    <w:rsid w:val="0090725C"/>
    <w:rsid w:val="009106DA"/>
    <w:rsid w:val="00912984"/>
    <w:rsid w:val="00914FCC"/>
    <w:rsid w:val="00920541"/>
    <w:rsid w:val="00926792"/>
    <w:rsid w:val="009543C0"/>
    <w:rsid w:val="009922D3"/>
    <w:rsid w:val="0099366D"/>
    <w:rsid w:val="009950B0"/>
    <w:rsid w:val="009A0C27"/>
    <w:rsid w:val="009A51C0"/>
    <w:rsid w:val="009B6B5D"/>
    <w:rsid w:val="009D027E"/>
    <w:rsid w:val="009D13A9"/>
    <w:rsid w:val="009D16C3"/>
    <w:rsid w:val="009E482D"/>
    <w:rsid w:val="009E4B76"/>
    <w:rsid w:val="009F3BE8"/>
    <w:rsid w:val="009F3C61"/>
    <w:rsid w:val="00A032C8"/>
    <w:rsid w:val="00A118A7"/>
    <w:rsid w:val="00A272F2"/>
    <w:rsid w:val="00A33C6C"/>
    <w:rsid w:val="00A43C7B"/>
    <w:rsid w:val="00A503C3"/>
    <w:rsid w:val="00A5565F"/>
    <w:rsid w:val="00A579FC"/>
    <w:rsid w:val="00A61981"/>
    <w:rsid w:val="00A6292B"/>
    <w:rsid w:val="00A7673E"/>
    <w:rsid w:val="00AD0B32"/>
    <w:rsid w:val="00AE0D04"/>
    <w:rsid w:val="00AE3F52"/>
    <w:rsid w:val="00AE521B"/>
    <w:rsid w:val="00AF5DE6"/>
    <w:rsid w:val="00B04E98"/>
    <w:rsid w:val="00B06B42"/>
    <w:rsid w:val="00B23D3B"/>
    <w:rsid w:val="00B31482"/>
    <w:rsid w:val="00B4125C"/>
    <w:rsid w:val="00B443F2"/>
    <w:rsid w:val="00B517EC"/>
    <w:rsid w:val="00B52667"/>
    <w:rsid w:val="00B5433D"/>
    <w:rsid w:val="00B63CB4"/>
    <w:rsid w:val="00B67866"/>
    <w:rsid w:val="00B90700"/>
    <w:rsid w:val="00BC234A"/>
    <w:rsid w:val="00BD188A"/>
    <w:rsid w:val="00BE1C64"/>
    <w:rsid w:val="00BF147F"/>
    <w:rsid w:val="00BF382A"/>
    <w:rsid w:val="00BF7AC7"/>
    <w:rsid w:val="00C03AC4"/>
    <w:rsid w:val="00C24D69"/>
    <w:rsid w:val="00C30323"/>
    <w:rsid w:val="00C54B37"/>
    <w:rsid w:val="00C55EF0"/>
    <w:rsid w:val="00C66D11"/>
    <w:rsid w:val="00C75CAC"/>
    <w:rsid w:val="00C826C4"/>
    <w:rsid w:val="00C924DD"/>
    <w:rsid w:val="00C92B33"/>
    <w:rsid w:val="00C960C4"/>
    <w:rsid w:val="00CB7982"/>
    <w:rsid w:val="00CB7D92"/>
    <w:rsid w:val="00CC4C2B"/>
    <w:rsid w:val="00CF75EF"/>
    <w:rsid w:val="00D00B35"/>
    <w:rsid w:val="00D15297"/>
    <w:rsid w:val="00D17E66"/>
    <w:rsid w:val="00D31A86"/>
    <w:rsid w:val="00D42EF9"/>
    <w:rsid w:val="00D4425F"/>
    <w:rsid w:val="00D472F6"/>
    <w:rsid w:val="00D60331"/>
    <w:rsid w:val="00D653BD"/>
    <w:rsid w:val="00D65BF5"/>
    <w:rsid w:val="00D65FC9"/>
    <w:rsid w:val="00D772F1"/>
    <w:rsid w:val="00D94C4C"/>
    <w:rsid w:val="00DA0EB0"/>
    <w:rsid w:val="00DA3B4D"/>
    <w:rsid w:val="00DA4A09"/>
    <w:rsid w:val="00DB60AE"/>
    <w:rsid w:val="00DC21DF"/>
    <w:rsid w:val="00DC3827"/>
    <w:rsid w:val="00DF6A6C"/>
    <w:rsid w:val="00DF7293"/>
    <w:rsid w:val="00E1275E"/>
    <w:rsid w:val="00E21F2F"/>
    <w:rsid w:val="00E24D8E"/>
    <w:rsid w:val="00E34A2D"/>
    <w:rsid w:val="00E46F59"/>
    <w:rsid w:val="00E47F16"/>
    <w:rsid w:val="00E54DEC"/>
    <w:rsid w:val="00E55143"/>
    <w:rsid w:val="00E60A04"/>
    <w:rsid w:val="00E62333"/>
    <w:rsid w:val="00E8672D"/>
    <w:rsid w:val="00EB0B42"/>
    <w:rsid w:val="00ED2DAD"/>
    <w:rsid w:val="00EE1FBE"/>
    <w:rsid w:val="00EE2C78"/>
    <w:rsid w:val="00F01E8A"/>
    <w:rsid w:val="00F0550E"/>
    <w:rsid w:val="00F066CF"/>
    <w:rsid w:val="00F07C00"/>
    <w:rsid w:val="00F24418"/>
    <w:rsid w:val="00F27832"/>
    <w:rsid w:val="00F403D5"/>
    <w:rsid w:val="00F51BBF"/>
    <w:rsid w:val="00F5434E"/>
    <w:rsid w:val="00F550FD"/>
    <w:rsid w:val="00F55B54"/>
    <w:rsid w:val="00F67BC7"/>
    <w:rsid w:val="00F87D20"/>
    <w:rsid w:val="00F969E1"/>
    <w:rsid w:val="00FC09DD"/>
    <w:rsid w:val="00FC48B8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60,blue,#00c,#050999,#f06,#2b03bd,#0900c0"/>
    </o:shapedefaults>
    <o:shapelayout v:ext="edit">
      <o:idmap v:ext="edit" data="1"/>
    </o:shapelayout>
  </w:shapeDefaults>
  <w:decimalSymbol w:val=","/>
  <w:listSeparator w:val=";"/>
  <w14:docId w14:val="33699ECB"/>
  <w15:docId w15:val="{E1CAD2A1-CB0E-4B05-A35F-2BCD3DEC9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2D2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D2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1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СхемаКПТ.dot</Template>
  <TotalTime>833</TotalTime>
  <Pages>8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6040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KumiNew</cp:lastModifiedBy>
  <cp:revision>46</cp:revision>
  <cp:lastPrinted>2024-04-22T05:29:00Z</cp:lastPrinted>
  <dcterms:created xsi:type="dcterms:W3CDTF">2021-06-10T02:40:00Z</dcterms:created>
  <dcterms:modified xsi:type="dcterms:W3CDTF">2024-04-27T05:08:00Z</dcterms:modified>
</cp:coreProperties>
</file>